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bookmarkStart w:id="0" w:name="_GoBack" w:displacedByCustomXml="next"/>
    <w:bookmarkEnd w:id="0" w:displacedByCustomXml="next"/>
    <w:sdt>
      <w:sdtPr>
        <w:rPr>
          <w:noProof/>
          <w:lang w:val="nb-NO"/>
        </w:rPr>
        <w:id w:val="414904541"/>
        <w:docPartObj>
          <w:docPartGallery w:val="Cover Pages"/>
          <w:docPartUnique/>
        </w:docPartObj>
      </w:sdtPr>
      <w:sdtEndPr/>
      <w:sdtContent>
        <w:p w:rsidR="00B93C9D" w:rsidRPr="00144CB4" w:rsidRDefault="00F2244D" w:rsidP="00C303C8">
          <w:pPr>
            <w:tabs>
              <w:tab w:val="left" w:pos="3480"/>
            </w:tabs>
            <w:rPr>
              <w:noProof/>
              <w:lang w:val="nb-NO"/>
            </w:rPr>
          </w:pPr>
          <w:r>
            <w:rPr>
              <w:noProof/>
              <w:lang w:val="nb-NO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979805</wp:posOffset>
                </wp:positionH>
                <wp:positionV relativeFrom="margin">
                  <wp:posOffset>-876935</wp:posOffset>
                </wp:positionV>
                <wp:extent cx="3944620" cy="5410200"/>
                <wp:effectExtent l="19050" t="0" r="17780" b="0"/>
                <wp:wrapSquare wrapText="bothSides"/>
                <wp:docPr id="4" name="Bilde 4" descr="Et bilde som inneholder utendørs, himmel, snø, fjell&#10;&#10;Beskrivelse som er generert med svært høy vissh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75d944e3-86ab-4387-8bea-ccba177bfdb9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4620" cy="5410200"/>
                        </a:xfrm>
                        <a:prstGeom prst="heart">
                          <a:avLst/>
                        </a:prstGeom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93C9D" w:rsidRPr="00144CB4" w:rsidRDefault="00B93C9D" w:rsidP="00C303C8">
          <w:pPr>
            <w:rPr>
              <w:noProof/>
              <w:lang w:val="nb-NO"/>
            </w:rPr>
          </w:pPr>
        </w:p>
        <w:p w:rsidR="00B93C9D" w:rsidRPr="00144CB4" w:rsidRDefault="001E0CDB">
          <w:pPr>
            <w:rPr>
              <w:noProof/>
              <w:lang w:val="nb-NO"/>
            </w:rPr>
          </w:pPr>
          <w:r w:rsidRPr="00144CB4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0" wp14:anchorId="43781494" wp14:editId="70BA3EB7">
                    <wp:simplePos x="0" y="0"/>
                    <wp:positionH relativeFrom="page">
                      <wp:posOffset>693420</wp:posOffset>
                    </wp:positionH>
                    <wp:positionV relativeFrom="margin">
                      <wp:align>bottom</wp:align>
                    </wp:positionV>
                    <wp:extent cx="6400800" cy="2724150"/>
                    <wp:effectExtent l="0" t="0" r="7620" b="7620"/>
                    <wp:wrapNone/>
                    <wp:docPr id="6" name="Tekstboks 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2724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5250E" w:rsidRPr="0013679A" w:rsidRDefault="002F58DF" w:rsidP="00AC75F6">
                                <w:pPr>
                                  <w:pStyle w:val="Tabelloverskrift"/>
                                  <w:jc w:val="center"/>
                                  <w:rPr>
                                    <w:noProof/>
                                    <w:sz w:val="48"/>
                                    <w:szCs w:val="48"/>
                                    <w:lang w:val="nb-NO"/>
                                  </w:rPr>
                                </w:pPr>
                                <w:sdt>
                                  <w:sdtPr>
                                    <w:rPr>
                                      <w:rStyle w:val="TittelTegn"/>
                                      <w:rFonts w:ascii="Comic Sans MS" w:hAnsi="Comic Sans MS"/>
                                      <w:b/>
                                      <w:color w:val="EAD1BF" w:themeColor="accent2" w:themeTint="66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Tittel"/>
                                    <w:tag w:val=""/>
                                    <w:id w:val="744380684"/>
                                    <w:placeholder>
                                      <w:docPart w:val="E040A1900CF24D8A9FA7879A9514F7AB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rStyle w:val="TittelTegn"/>
                                    </w:rPr>
                                  </w:sdtEndPr>
                                  <w:sdtContent>
                                    <w:r w:rsidR="0035250E" w:rsidRPr="0013679A">
                                      <w:rPr>
                                        <w:rStyle w:val="TittelTegn"/>
                                        <w:rFonts w:ascii="Comic Sans MS" w:hAnsi="Comic Sans MS"/>
                                        <w:b/>
                                        <w:color w:val="EAD1BF" w:themeColor="accent2" w:themeTint="66"/>
                                        <w:szCs w:val="72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Inkluderende </w:t>
                                    </w:r>
                                    <w:r w:rsidR="0013679A" w:rsidRPr="0013679A">
                                      <w:rPr>
                                        <w:rStyle w:val="TittelTegn"/>
                                        <w:rFonts w:ascii="Comic Sans MS" w:hAnsi="Comic Sans MS"/>
                                        <w:b/>
                                        <w:color w:val="EAD1BF" w:themeColor="accent2" w:themeTint="66"/>
                                        <w:szCs w:val="72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læringsmiljø</w:t>
                                    </w:r>
                                    <w:r w:rsidR="0013679A" w:rsidRPr="0013679A">
                                      <w:rPr>
                                        <w:rStyle w:val="TittelTegn"/>
                                        <w:rFonts w:ascii="Comic Sans MS" w:hAnsi="Comic Sans MS"/>
                                        <w:b/>
                                        <w:color w:val="EAD1BF" w:themeColor="accent2" w:themeTint="66"/>
                                        <w:szCs w:val="72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br/>
                                      <w:t xml:space="preserve"> i b</w:t>
                                    </w:r>
                                    <w:r w:rsidR="00C3239C" w:rsidRPr="0013679A">
                                      <w:rPr>
                                        <w:rStyle w:val="TittelTegn"/>
                                        <w:rFonts w:ascii="Comic Sans MS" w:hAnsi="Comic Sans MS"/>
                                        <w:b/>
                                        <w:color w:val="EAD1BF" w:themeColor="accent2" w:themeTint="66"/>
                                        <w:szCs w:val="72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arnehag</w:t>
                                    </w:r>
                                    <w:r w:rsidR="0013679A" w:rsidRPr="0013679A">
                                      <w:rPr>
                                        <w:rStyle w:val="TittelTegn"/>
                                        <w:rFonts w:ascii="Comic Sans MS" w:hAnsi="Comic Sans MS"/>
                                        <w:b/>
                                        <w:color w:val="EAD1BF" w:themeColor="accent2" w:themeTint="66"/>
                                        <w:szCs w:val="72"/>
                                        <w14:textOutline w14:w="11112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en</w:t>
                                    </w:r>
                                  </w:sdtContent>
                                </w:sdt>
                              </w:p>
                              <w:p w:rsidR="0035250E" w:rsidRPr="0013679A" w:rsidRDefault="0035250E" w:rsidP="00F2244D">
                                <w:pPr>
                                  <w:pStyle w:val="Undertittel"/>
                                  <w:jc w:val="center"/>
                                  <w:rPr>
                                    <w:caps w:val="0"/>
                                    <w:noProof/>
                                    <w:lang w:val="nb-NO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79A">
                                  <w:rPr>
                                    <w:rFonts w:ascii="Comic Sans MS" w:hAnsi="Comic Sans MS"/>
                                    <w:caps w:val="0"/>
                                    <w:noProof/>
                                    <w:lang w:val="nb-NO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Kleiva barnehage </w:t>
                                </w:r>
                                <w:sdt>
                                  <w:sdtPr>
                                    <w:rPr>
                                      <w:rFonts w:ascii="Comic Sans MS" w:hAnsi="Comic Sans MS"/>
                                      <w:caps w:val="0"/>
                                      <w:noProof/>
                                      <w:lang w:val="nb-NO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Dato"/>
                                    <w:tag w:val=""/>
                                    <w:id w:val="1922826186"/>
                                    <w:placeholder>
                                      <w:docPart w:val="40C7C5F469EC496292ADEEB6D2E62B21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8-10-01T00:00:00Z"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Pr="0013679A">
                                      <w:rPr>
                                        <w:rFonts w:ascii="Comic Sans MS" w:hAnsi="Comic Sans MS"/>
                                        <w:caps w:val="0"/>
                                        <w:noProof/>
                                        <w:lang w:val="nb-NO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01.</w:t>
                                    </w:r>
                                    <w:r w:rsidR="0013679A" w:rsidRPr="0013679A">
                                      <w:rPr>
                                        <w:rFonts w:ascii="Comic Sans MS" w:hAnsi="Comic Sans MS"/>
                                        <w:caps w:val="0"/>
                                        <w:noProof/>
                                        <w:lang w:val="nb-NO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10</w:t>
                                    </w:r>
                                    <w:r w:rsidRPr="0013679A">
                                      <w:rPr>
                                        <w:rFonts w:ascii="Comic Sans MS" w:hAnsi="Comic Sans MS"/>
                                        <w:caps w:val="0"/>
                                        <w:noProof/>
                                        <w:lang w:val="nb-NO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.2018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27200</wp14:pctHeight>
                    </wp14:sizeRelV>
                  </wp:anchor>
                </w:drawing>
              </mc:Choice>
              <mc:Fallback>
                <w:pict>
                  <v:shapetype w14:anchorId="43781494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 6" o:spid="_x0000_s1026" type="#_x0000_t202" alt="Title, Subtitle, and Abstract" style="position:absolute;margin-left:54.6pt;margin-top:0;width:7in;height:214.5pt;z-index:251662336;visibility:visible;mso-wrap-style:square;mso-width-percent:825;mso-height-percent:272;mso-wrap-distance-left:9pt;mso-wrap-distance-top:0;mso-wrap-distance-right:9pt;mso-wrap-distance-bottom:0;mso-position-horizontal:absolute;mso-position-horizontal-relative:page;mso-position-vertical:bottom;mso-position-vertical-relative:margin;mso-width-percent:825;mso-height-percent:27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" o:allowoverlap="f" filled="f" stroked="f" strokeweight=".5pt">
                    <v:textbox inset="0,0,0,0">
                      <w:txbxContent>
                        <w:p w:rsidR="0035250E" w:rsidRPr="0013679A" w:rsidRDefault="002F58DF" w:rsidP="00AC75F6">
                          <w:pPr>
                            <w:pStyle w:val="Tabelloverskrift"/>
                            <w:jc w:val="center"/>
                            <w:rPr>
                              <w:noProof/>
                              <w:sz w:val="48"/>
                              <w:szCs w:val="48"/>
                              <w:lang w:val="nb-NO"/>
                            </w:rPr>
                          </w:pPr>
                          <w:sdt>
                            <w:sdtPr>
                              <w:rPr>
                                <w:rStyle w:val="TittelTegn"/>
                                <w:rFonts w:ascii="Comic Sans MS" w:hAnsi="Comic Sans MS"/>
                                <w:b/>
                                <w:color w:val="EAD1BF" w:themeColor="accent2" w:themeTint="6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Tittel"/>
                              <w:tag w:val=""/>
                              <w:id w:val="744380684"/>
                              <w:placeholder>
                                <w:docPart w:val="E040A1900CF24D8A9FA7879A9514F7A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rStyle w:val="TittelTegn"/>
                              </w:rPr>
                            </w:sdtEndPr>
                            <w:sdtContent>
                              <w:r w:rsidR="0035250E" w:rsidRPr="0013679A">
                                <w:rPr>
                                  <w:rStyle w:val="TittelTegn"/>
                                  <w:rFonts w:ascii="Comic Sans MS" w:hAnsi="Comic Sans MS"/>
                                  <w:b/>
                                  <w:color w:val="EAD1BF" w:themeColor="accent2" w:themeTint="6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Inkluderende </w:t>
                              </w:r>
                              <w:r w:rsidR="0013679A" w:rsidRPr="0013679A">
                                <w:rPr>
                                  <w:rStyle w:val="TittelTegn"/>
                                  <w:rFonts w:ascii="Comic Sans MS" w:hAnsi="Comic Sans MS"/>
                                  <w:b/>
                                  <w:color w:val="EAD1BF" w:themeColor="accent2" w:themeTint="6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læringsmiljø</w:t>
                              </w:r>
                              <w:r w:rsidR="0013679A" w:rsidRPr="0013679A">
                                <w:rPr>
                                  <w:rStyle w:val="TittelTegn"/>
                                  <w:rFonts w:ascii="Comic Sans MS" w:hAnsi="Comic Sans MS"/>
                                  <w:b/>
                                  <w:color w:val="EAD1BF" w:themeColor="accent2" w:themeTint="6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 i b</w:t>
                              </w:r>
                              <w:r w:rsidR="00C3239C" w:rsidRPr="0013679A">
                                <w:rPr>
                                  <w:rStyle w:val="TittelTegn"/>
                                  <w:rFonts w:ascii="Comic Sans MS" w:hAnsi="Comic Sans MS"/>
                                  <w:b/>
                                  <w:color w:val="EAD1BF" w:themeColor="accent2" w:themeTint="6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arnehag</w:t>
                              </w:r>
                              <w:r w:rsidR="0013679A" w:rsidRPr="0013679A">
                                <w:rPr>
                                  <w:rStyle w:val="TittelTegn"/>
                                  <w:rFonts w:ascii="Comic Sans MS" w:hAnsi="Comic Sans MS"/>
                                  <w:b/>
                                  <w:color w:val="EAD1BF" w:themeColor="accent2" w:themeTint="66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</w:t>
                              </w:r>
                            </w:sdtContent>
                          </w:sdt>
                        </w:p>
                        <w:p w:rsidR="0035250E" w:rsidRPr="0013679A" w:rsidRDefault="0035250E" w:rsidP="00F2244D">
                          <w:pPr>
                            <w:pStyle w:val="Undertittel"/>
                            <w:jc w:val="center"/>
                            <w:rPr>
                              <w:caps w:val="0"/>
                              <w:noProof/>
                              <w:lang w:val="nb-NO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3679A">
                            <w:rPr>
                              <w:rFonts w:ascii="Comic Sans MS" w:hAnsi="Comic Sans MS"/>
                              <w:caps w:val="0"/>
                              <w:noProof/>
                              <w:lang w:val="nb-NO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Kleiva barnehage </w:t>
                          </w:r>
                          <w:sdt>
                            <w:sdtPr>
                              <w:rPr>
                                <w:rFonts w:ascii="Comic Sans MS" w:hAnsi="Comic Sans MS"/>
                                <w:caps w:val="0"/>
                                <w:noProof/>
                                <w:lang w:val="nb-NO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Dato"/>
                              <w:tag w:val=""/>
                              <w:id w:val="1922826186"/>
                              <w:placeholder>
                                <w:docPart w:val="40C7C5F469EC496292ADEEB6D2E62B21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10-01T00:00:00Z"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Pr="0013679A">
                                <w:rPr>
                                  <w:rFonts w:ascii="Comic Sans MS" w:hAnsi="Comic Sans MS"/>
                                  <w:caps w:val="0"/>
                                  <w:noProof/>
                                  <w:lang w:val="nb-NO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01.</w:t>
                              </w:r>
                              <w:r w:rsidR="0013679A" w:rsidRPr="0013679A">
                                <w:rPr>
                                  <w:rFonts w:ascii="Comic Sans MS" w:hAnsi="Comic Sans MS"/>
                                  <w:caps w:val="0"/>
                                  <w:noProof/>
                                  <w:lang w:val="nb-NO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 w:rsidRPr="0013679A">
                                <w:rPr>
                                  <w:rFonts w:ascii="Comic Sans MS" w:hAnsi="Comic Sans MS"/>
                                  <w:caps w:val="0"/>
                                  <w:noProof/>
                                  <w:lang w:val="nb-NO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.2018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367599" w:rsidRPr="00144CB4">
            <w:rPr>
              <w:noProof/>
              <w:lang w:val="nb-NO"/>
            </w:rPr>
            <w:br w:type="page"/>
          </w:r>
        </w:p>
      </w:sdtContent>
    </w:sdt>
    <w:sdt>
      <w:sdtPr>
        <w:rPr>
          <w:rFonts w:ascii="Comic Sans MS" w:hAnsi="Comic Sans MS"/>
          <w:noProof/>
          <w:sz w:val="20"/>
          <w:lang w:val="nb-NO"/>
        </w:rPr>
        <w:id w:val="1866023298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</w:rPr>
      </w:sdtEndPr>
      <w:sdtContent>
        <w:p w:rsidR="00B93C9D" w:rsidRPr="00AC75F6" w:rsidRDefault="00367599">
          <w:pPr>
            <w:pStyle w:val="Overskriftforinnholdsfortegnelse"/>
            <w:rPr>
              <w:rFonts w:ascii="Comic Sans MS" w:hAnsi="Comic Sans MS"/>
              <w:noProof/>
              <w:lang w:val="nb-NO"/>
            </w:rPr>
          </w:pPr>
          <w:r w:rsidRPr="00AC75F6">
            <w:rPr>
              <w:rFonts w:ascii="Comic Sans MS" w:hAnsi="Comic Sans MS"/>
              <w:noProof/>
              <w:color w:val="595959"/>
              <w:lang w:val="nb-NO"/>
            </w:rPr>
            <w:t>Innhold</w:t>
          </w:r>
        </w:p>
        <w:p w:rsidR="00E0194D" w:rsidRDefault="00367599">
          <w:pPr>
            <w:pStyle w:val="INNH1"/>
            <w:rPr>
              <w:rFonts w:eastAsiaTheme="minorEastAsia"/>
              <w:color w:val="auto"/>
              <w:kern w:val="0"/>
              <w:szCs w:val="22"/>
              <w:lang w:val="nb-NO" w:eastAsia="nb-NO"/>
            </w:rPr>
          </w:pPr>
          <w:r w:rsidRPr="00AC75F6">
            <w:rPr>
              <w:rFonts w:ascii="Comic Sans MS" w:hAnsi="Comic Sans MS"/>
              <w:lang w:val="nb-NO"/>
            </w:rPr>
            <w:fldChar w:fldCharType="begin"/>
          </w:r>
          <w:r w:rsidRPr="00AC75F6">
            <w:rPr>
              <w:rFonts w:ascii="Comic Sans MS" w:hAnsi="Comic Sans MS"/>
              <w:lang w:val="nb-NO"/>
            </w:rPr>
            <w:instrText xml:space="preserve"> TOC \o "1-1" \h \z \u </w:instrText>
          </w:r>
          <w:r w:rsidRPr="00AC75F6">
            <w:rPr>
              <w:rFonts w:ascii="Comic Sans MS" w:hAnsi="Comic Sans MS"/>
              <w:lang w:val="nb-NO"/>
            </w:rPr>
            <w:fldChar w:fldCharType="separate"/>
          </w:r>
          <w:hyperlink w:anchor="_Toc504990789" w:history="1">
            <w:r w:rsidR="00E0194D" w:rsidRPr="00DD302B">
              <w:rPr>
                <w:rStyle w:val="Hyperkobling"/>
                <w:rFonts w:ascii="Comic Sans MS" w:hAnsi="Comic Sans MS"/>
                <w:lang w:val="nb-NO"/>
              </w:rPr>
              <w:t>Satsningsområde:</w:t>
            </w:r>
            <w:r w:rsidR="00E0194D">
              <w:rPr>
                <w:webHidden/>
              </w:rPr>
              <w:tab/>
            </w:r>
            <w:r w:rsidR="00E0194D">
              <w:rPr>
                <w:webHidden/>
              </w:rPr>
              <w:fldChar w:fldCharType="begin"/>
            </w:r>
            <w:r w:rsidR="00E0194D">
              <w:rPr>
                <w:webHidden/>
              </w:rPr>
              <w:instrText xml:space="preserve"> PAGEREF _Toc504990789 \h </w:instrText>
            </w:r>
            <w:r w:rsidR="00E0194D">
              <w:rPr>
                <w:webHidden/>
              </w:rPr>
            </w:r>
            <w:r w:rsidR="00E0194D">
              <w:rPr>
                <w:webHidden/>
              </w:rPr>
              <w:fldChar w:fldCharType="separate"/>
            </w:r>
            <w:r w:rsidR="0083710C">
              <w:rPr>
                <w:webHidden/>
              </w:rPr>
              <w:t>1</w:t>
            </w:r>
            <w:r w:rsidR="00E0194D">
              <w:rPr>
                <w:webHidden/>
              </w:rPr>
              <w:fldChar w:fldCharType="end"/>
            </w:r>
          </w:hyperlink>
        </w:p>
        <w:p w:rsidR="00E0194D" w:rsidRDefault="002F58DF">
          <w:pPr>
            <w:pStyle w:val="INNH1"/>
            <w:rPr>
              <w:rFonts w:eastAsiaTheme="minorEastAsia"/>
              <w:color w:val="auto"/>
              <w:kern w:val="0"/>
              <w:szCs w:val="22"/>
              <w:lang w:val="nb-NO" w:eastAsia="nb-NO"/>
            </w:rPr>
          </w:pPr>
          <w:hyperlink w:anchor="_Toc504990790" w:history="1">
            <w:r w:rsidR="00E0194D" w:rsidRPr="00DD302B">
              <w:rPr>
                <w:rStyle w:val="Hyperkobling"/>
                <w:rFonts w:ascii="Comic Sans MS" w:hAnsi="Comic Sans MS"/>
                <w:lang w:val="nb-NO"/>
              </w:rPr>
              <w:t>Hovedmål</w:t>
            </w:r>
            <w:r w:rsidR="00E0194D">
              <w:rPr>
                <w:webHidden/>
              </w:rPr>
              <w:tab/>
            </w:r>
            <w:r w:rsidR="00E0194D">
              <w:rPr>
                <w:webHidden/>
              </w:rPr>
              <w:fldChar w:fldCharType="begin"/>
            </w:r>
            <w:r w:rsidR="00E0194D">
              <w:rPr>
                <w:webHidden/>
              </w:rPr>
              <w:instrText xml:space="preserve"> PAGEREF _Toc504990790 \h </w:instrText>
            </w:r>
            <w:r w:rsidR="00E0194D">
              <w:rPr>
                <w:webHidden/>
              </w:rPr>
            </w:r>
            <w:r w:rsidR="00E0194D">
              <w:rPr>
                <w:webHidden/>
              </w:rPr>
              <w:fldChar w:fldCharType="separate"/>
            </w:r>
            <w:r w:rsidR="0083710C">
              <w:rPr>
                <w:webHidden/>
              </w:rPr>
              <w:t>2</w:t>
            </w:r>
            <w:r w:rsidR="00E0194D">
              <w:rPr>
                <w:webHidden/>
              </w:rPr>
              <w:fldChar w:fldCharType="end"/>
            </w:r>
          </w:hyperlink>
        </w:p>
        <w:p w:rsidR="00E0194D" w:rsidRDefault="002F58DF">
          <w:pPr>
            <w:pStyle w:val="INNH1"/>
            <w:rPr>
              <w:rFonts w:eastAsiaTheme="minorEastAsia"/>
              <w:color w:val="auto"/>
              <w:kern w:val="0"/>
              <w:szCs w:val="22"/>
              <w:lang w:val="nb-NO" w:eastAsia="nb-NO"/>
            </w:rPr>
          </w:pPr>
          <w:hyperlink w:anchor="_Toc504990791" w:history="1">
            <w:r w:rsidR="00E0194D" w:rsidRPr="00DD302B">
              <w:rPr>
                <w:rStyle w:val="Hyperkobling"/>
                <w:rFonts w:ascii="Comic Sans MS" w:hAnsi="Comic Sans MS"/>
                <w:lang w:val="nb-NO"/>
              </w:rPr>
              <w:t>Delmål 1 og 2</w:t>
            </w:r>
            <w:r w:rsidR="00E0194D">
              <w:rPr>
                <w:webHidden/>
              </w:rPr>
              <w:tab/>
            </w:r>
            <w:r w:rsidR="00E0194D">
              <w:rPr>
                <w:webHidden/>
              </w:rPr>
              <w:fldChar w:fldCharType="begin"/>
            </w:r>
            <w:r w:rsidR="00E0194D">
              <w:rPr>
                <w:webHidden/>
              </w:rPr>
              <w:instrText xml:space="preserve"> PAGEREF _Toc504990791 \h </w:instrText>
            </w:r>
            <w:r w:rsidR="00E0194D">
              <w:rPr>
                <w:webHidden/>
              </w:rPr>
            </w:r>
            <w:r w:rsidR="00E0194D">
              <w:rPr>
                <w:webHidden/>
              </w:rPr>
              <w:fldChar w:fldCharType="separate"/>
            </w:r>
            <w:r w:rsidR="0083710C">
              <w:rPr>
                <w:webHidden/>
              </w:rPr>
              <w:t>3</w:t>
            </w:r>
            <w:r w:rsidR="00E0194D">
              <w:rPr>
                <w:webHidden/>
              </w:rPr>
              <w:fldChar w:fldCharType="end"/>
            </w:r>
          </w:hyperlink>
        </w:p>
        <w:p w:rsidR="00E0194D" w:rsidRDefault="002F58DF">
          <w:pPr>
            <w:pStyle w:val="INNH1"/>
            <w:rPr>
              <w:rFonts w:eastAsiaTheme="minorEastAsia"/>
              <w:color w:val="auto"/>
              <w:kern w:val="0"/>
              <w:szCs w:val="22"/>
              <w:lang w:val="nb-NO" w:eastAsia="nb-NO"/>
            </w:rPr>
          </w:pPr>
          <w:hyperlink w:anchor="_Toc504990792" w:history="1">
            <w:r w:rsidR="00E0194D" w:rsidRPr="00DD302B">
              <w:rPr>
                <w:rStyle w:val="Hyperkobling"/>
                <w:rFonts w:ascii="Comic Sans MS" w:hAnsi="Comic Sans MS"/>
                <w:lang w:val="nb-NO"/>
              </w:rPr>
              <w:t>Evaluering</w:t>
            </w:r>
            <w:r w:rsidR="00E0194D">
              <w:rPr>
                <w:webHidden/>
              </w:rPr>
              <w:tab/>
            </w:r>
            <w:r w:rsidR="00E0194D">
              <w:rPr>
                <w:webHidden/>
              </w:rPr>
              <w:fldChar w:fldCharType="begin"/>
            </w:r>
            <w:r w:rsidR="00E0194D">
              <w:rPr>
                <w:webHidden/>
              </w:rPr>
              <w:instrText xml:space="preserve"> PAGEREF _Toc504990792 \h </w:instrText>
            </w:r>
            <w:r w:rsidR="00E0194D">
              <w:rPr>
                <w:webHidden/>
              </w:rPr>
            </w:r>
            <w:r w:rsidR="00E0194D">
              <w:rPr>
                <w:webHidden/>
              </w:rPr>
              <w:fldChar w:fldCharType="separate"/>
            </w:r>
            <w:r w:rsidR="0083710C">
              <w:rPr>
                <w:webHidden/>
              </w:rPr>
              <w:t>4</w:t>
            </w:r>
            <w:r w:rsidR="00E0194D">
              <w:rPr>
                <w:webHidden/>
              </w:rPr>
              <w:fldChar w:fldCharType="end"/>
            </w:r>
          </w:hyperlink>
        </w:p>
        <w:p w:rsidR="00E0194D" w:rsidRDefault="002F58DF">
          <w:pPr>
            <w:pStyle w:val="INNH1"/>
            <w:rPr>
              <w:rFonts w:eastAsiaTheme="minorEastAsia"/>
              <w:color w:val="auto"/>
              <w:kern w:val="0"/>
              <w:szCs w:val="22"/>
              <w:lang w:val="nb-NO" w:eastAsia="nb-NO"/>
            </w:rPr>
          </w:pPr>
          <w:hyperlink w:anchor="_Toc504990793" w:history="1">
            <w:r w:rsidR="00E0194D" w:rsidRPr="00DD302B">
              <w:rPr>
                <w:rStyle w:val="Hyperkobling"/>
                <w:rFonts w:ascii="Comic Sans MS" w:hAnsi="Comic Sans MS"/>
                <w:lang w:val="nb-NO"/>
              </w:rPr>
              <w:t>Forankring</w:t>
            </w:r>
            <w:r w:rsidR="00E0194D">
              <w:rPr>
                <w:webHidden/>
              </w:rPr>
              <w:tab/>
            </w:r>
            <w:r w:rsidR="00E0194D">
              <w:rPr>
                <w:webHidden/>
              </w:rPr>
              <w:fldChar w:fldCharType="begin"/>
            </w:r>
            <w:r w:rsidR="00E0194D">
              <w:rPr>
                <w:webHidden/>
              </w:rPr>
              <w:instrText xml:space="preserve"> PAGEREF _Toc504990793 \h </w:instrText>
            </w:r>
            <w:r w:rsidR="00E0194D">
              <w:rPr>
                <w:webHidden/>
              </w:rPr>
            </w:r>
            <w:r w:rsidR="00E0194D">
              <w:rPr>
                <w:webHidden/>
              </w:rPr>
              <w:fldChar w:fldCharType="separate"/>
            </w:r>
            <w:r w:rsidR="0083710C">
              <w:rPr>
                <w:webHidden/>
              </w:rPr>
              <w:t>5</w:t>
            </w:r>
            <w:r w:rsidR="00E0194D">
              <w:rPr>
                <w:webHidden/>
              </w:rPr>
              <w:fldChar w:fldCharType="end"/>
            </w:r>
          </w:hyperlink>
        </w:p>
        <w:p w:rsidR="00E0194D" w:rsidRDefault="002F58DF">
          <w:pPr>
            <w:pStyle w:val="INNH1"/>
            <w:rPr>
              <w:rFonts w:eastAsiaTheme="minorEastAsia"/>
              <w:color w:val="auto"/>
              <w:kern w:val="0"/>
              <w:szCs w:val="22"/>
              <w:lang w:val="nb-NO" w:eastAsia="nb-NO"/>
            </w:rPr>
          </w:pPr>
          <w:hyperlink w:anchor="_Toc504990794" w:history="1">
            <w:r w:rsidR="00E0194D">
              <w:rPr>
                <w:webHidden/>
              </w:rPr>
              <w:tab/>
            </w:r>
            <w:r w:rsidR="00E0194D">
              <w:rPr>
                <w:webHidden/>
              </w:rPr>
              <w:fldChar w:fldCharType="begin"/>
            </w:r>
            <w:r w:rsidR="00E0194D">
              <w:rPr>
                <w:webHidden/>
              </w:rPr>
              <w:instrText xml:space="preserve"> PAGEREF _Toc504990794 \h </w:instrText>
            </w:r>
            <w:r w:rsidR="00E0194D">
              <w:rPr>
                <w:webHidden/>
              </w:rPr>
            </w:r>
            <w:r w:rsidR="00E0194D">
              <w:rPr>
                <w:webHidden/>
              </w:rPr>
              <w:fldChar w:fldCharType="separate"/>
            </w:r>
            <w:r w:rsidR="0083710C">
              <w:rPr>
                <w:webHidden/>
              </w:rPr>
              <w:t>5</w:t>
            </w:r>
            <w:r w:rsidR="00E0194D">
              <w:rPr>
                <w:webHidden/>
              </w:rPr>
              <w:fldChar w:fldCharType="end"/>
            </w:r>
          </w:hyperlink>
        </w:p>
        <w:p w:rsidR="00B93C9D" w:rsidRPr="00144CB4" w:rsidRDefault="00367599">
          <w:pPr>
            <w:rPr>
              <w:b/>
              <w:bCs/>
              <w:noProof/>
              <w:lang w:val="nb-NO"/>
            </w:rPr>
          </w:pPr>
          <w:r w:rsidRPr="00AC75F6">
            <w:rPr>
              <w:rFonts w:ascii="Comic Sans MS" w:hAnsi="Comic Sans MS"/>
              <w:noProof/>
              <w:lang w:val="nb-NO"/>
            </w:rPr>
            <w:fldChar w:fldCharType="end"/>
          </w:r>
        </w:p>
      </w:sdtContent>
    </w:sdt>
    <w:p w:rsidR="00586D40" w:rsidRPr="00144CB4" w:rsidRDefault="0083710C" w:rsidP="00586D40">
      <w:pPr>
        <w:tabs>
          <w:tab w:val="left" w:pos="5145"/>
        </w:tabs>
        <w:rPr>
          <w:noProof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786958</wp:posOffset>
            </wp:positionH>
            <wp:positionV relativeFrom="page">
              <wp:posOffset>5478173</wp:posOffset>
            </wp:positionV>
            <wp:extent cx="3890839" cy="2918129"/>
            <wp:effectExtent l="0" t="0" r="0" b="0"/>
            <wp:wrapNone/>
            <wp:docPr id="16" name="Bilde 16" descr="Et bilde som inneholder utendørs, himmel, bygning, hu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61031_105236_resiz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839" cy="291812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D40" w:rsidRPr="00144CB4">
        <w:rPr>
          <w:noProof/>
          <w:lang w:val="nb-NO"/>
        </w:rPr>
        <w:tab/>
      </w:r>
    </w:p>
    <w:p w:rsidR="00B93C9D" w:rsidRPr="00144CB4" w:rsidRDefault="00B93C9D" w:rsidP="00586D40">
      <w:pPr>
        <w:tabs>
          <w:tab w:val="left" w:pos="5145"/>
        </w:tabs>
        <w:rPr>
          <w:noProof/>
          <w:lang w:val="nb-NO"/>
        </w:rPr>
        <w:sectPr w:rsidR="00B93C9D" w:rsidRPr="00144CB4" w:rsidSect="00110FDA">
          <w:headerReference w:type="default" r:id="rId13"/>
          <w:pgSz w:w="12240" w:h="15840" w:code="1"/>
          <w:pgMar w:top="2520" w:right="1512" w:bottom="1800" w:left="1512" w:header="108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0"/>
          <w:cols w:space="720"/>
          <w:titlePg/>
          <w:docGrid w:linePitch="360"/>
        </w:sectPr>
      </w:pPr>
    </w:p>
    <w:p w:rsidR="00B93C9D" w:rsidRPr="00C8455C" w:rsidRDefault="00AC75F6">
      <w:pPr>
        <w:pStyle w:val="Overskrift1"/>
        <w:rPr>
          <w:rFonts w:ascii="Comic Sans MS" w:hAnsi="Comic Sans MS"/>
          <w:noProof/>
          <w:lang w:val="nb-NO"/>
        </w:rPr>
      </w:pPr>
      <w:bookmarkStart w:id="1" w:name="_Toc504990789"/>
      <w:r w:rsidRPr="00C8455C">
        <w:rPr>
          <w:rFonts w:ascii="Comic Sans MS" w:hAnsi="Comic Sans MS"/>
          <w:noProof/>
          <w:lang w:val="nb-NO"/>
        </w:rPr>
        <w:lastRenderedPageBreak/>
        <w:t>Satsningsområde:</w:t>
      </w:r>
      <w:bookmarkEnd w:id="1"/>
    </w:p>
    <w:p w:rsidR="00B93C9D" w:rsidRPr="00C8455C" w:rsidRDefault="00AC75F6">
      <w:pPr>
        <w:pStyle w:val="Overskrift2"/>
        <w:rPr>
          <w:rFonts w:ascii="Comic Sans MS" w:hAnsi="Comic Sans MS"/>
          <w:noProof/>
          <w:color w:val="577188"/>
          <w:lang w:val="nb-NO"/>
        </w:rPr>
      </w:pPr>
      <w:r w:rsidRPr="00C8455C">
        <w:rPr>
          <w:rFonts w:ascii="Comic Sans MS" w:hAnsi="Comic Sans MS"/>
          <w:noProof/>
          <w:color w:val="577188"/>
          <w:lang w:val="nb-NO"/>
        </w:rPr>
        <w:t>Inkluderende læringsmiljø i barnehagen</w:t>
      </w:r>
    </w:p>
    <w:p w:rsidR="00AC75F6" w:rsidRPr="00C8455C" w:rsidRDefault="00AC75F6" w:rsidP="00AC75F6">
      <w:pPr>
        <w:rPr>
          <w:rFonts w:ascii="Comic Sans MS" w:hAnsi="Comic Sans MS"/>
          <w:lang w:val="nb-NO"/>
        </w:rPr>
      </w:pPr>
    </w:p>
    <w:p w:rsidR="00AC75F6" w:rsidRDefault="00AC75F6" w:rsidP="00AC75F6">
      <w:pPr>
        <w:rPr>
          <w:rFonts w:ascii="Comic Sans MS" w:hAnsi="Comic Sans MS"/>
          <w:lang w:val="nb-NO"/>
        </w:rPr>
      </w:pPr>
      <w:r w:rsidRPr="00C8455C">
        <w:rPr>
          <w:rFonts w:ascii="Comic Sans MS" w:hAnsi="Comic Sans MS"/>
          <w:lang w:val="nb-NO"/>
        </w:rPr>
        <w:t xml:space="preserve">Vårt satsningsområde er «Inkluderende læringsmiljø i barnehagen» som betyr at vi skal være nøye </w:t>
      </w:r>
      <w:r w:rsidR="009D6994">
        <w:rPr>
          <w:rFonts w:ascii="Comic Sans MS" w:hAnsi="Comic Sans MS"/>
          <w:lang w:val="nb-NO"/>
        </w:rPr>
        <w:t>med</w:t>
      </w:r>
      <w:r w:rsidRPr="00C8455C">
        <w:rPr>
          <w:rFonts w:ascii="Comic Sans MS" w:hAnsi="Comic Sans MS"/>
          <w:lang w:val="nb-NO"/>
        </w:rPr>
        <w:t xml:space="preserve"> å passe på at alle blir inkludert, sett og tatt vare på gjennom dagen. Dette betyr at de voksne må være tett på.</w:t>
      </w:r>
    </w:p>
    <w:p w:rsidR="00F01CDD" w:rsidRPr="00C8455C" w:rsidRDefault="00F01CDD" w:rsidP="00AC75F6">
      <w:pPr>
        <w:rPr>
          <w:rFonts w:ascii="Comic Sans MS" w:hAnsi="Comic Sans MS"/>
          <w:lang w:val="nb-NO"/>
        </w:rPr>
      </w:pPr>
      <w:r>
        <w:rPr>
          <w:rFonts w:ascii="Comic Sans MS" w:hAnsi="Comic Sans MS"/>
          <w:lang w:val="nb-NO"/>
        </w:rPr>
        <w:t>Vårt mål er at miljøet i vår barnehage er trygt og sikrer at alle føler seg inkludert i fellesskapet. Satsningsområdet vil kreve oppmerksomhet fra personalet i barnehagen og stor grad av samarbeid med foreldrene.</w:t>
      </w:r>
    </w:p>
    <w:p w:rsidR="00C8455C" w:rsidRDefault="00C8455C" w:rsidP="00AC75F6">
      <w:pPr>
        <w:rPr>
          <w:lang w:val="nb-NO"/>
        </w:rPr>
      </w:pPr>
    </w:p>
    <w:p w:rsidR="00C8455C" w:rsidRPr="00AC75F6" w:rsidRDefault="00C8455C" w:rsidP="00AC75F6">
      <w:pPr>
        <w:rPr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302260</wp:posOffset>
            </wp:positionV>
            <wp:extent cx="5852160" cy="3291840"/>
            <wp:effectExtent l="19050" t="0" r="15240" b="22860"/>
            <wp:wrapNone/>
            <wp:docPr id="5" name="Bilde 5" descr="Et bilde som inneholder person, sitter, bakke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7dbca11-e1df-4734-af63-df4a8f7b73b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cloud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9D" w:rsidRPr="00F01CDD" w:rsidRDefault="00C8455C">
      <w:pPr>
        <w:pStyle w:val="Overskrift1"/>
        <w:rPr>
          <w:rFonts w:ascii="Comic Sans MS" w:hAnsi="Comic Sans MS"/>
          <w:noProof/>
          <w:color w:val="595959"/>
          <w:lang w:val="nb-NO"/>
        </w:rPr>
      </w:pPr>
      <w:bookmarkStart w:id="2" w:name="_Toc504990790"/>
      <w:r w:rsidRPr="00F01CDD">
        <w:rPr>
          <w:rFonts w:ascii="Comic Sans MS" w:hAnsi="Comic Sans MS"/>
          <w:noProof/>
          <w:color w:val="595959"/>
          <w:lang w:val="nb-NO"/>
        </w:rPr>
        <w:lastRenderedPageBreak/>
        <w:t>Hovedmål</w:t>
      </w:r>
      <w:bookmarkEnd w:id="2"/>
    </w:p>
    <w:p w:rsidR="00C8455C" w:rsidRPr="00F01CDD" w:rsidRDefault="00C8455C" w:rsidP="00C8455C">
      <w:pPr>
        <w:rPr>
          <w:rFonts w:ascii="Comic Sans MS" w:hAnsi="Comic Sans MS"/>
          <w:color w:val="577188" w:themeColor="accent1" w:themeShade="BF"/>
          <w:sz w:val="28"/>
          <w:szCs w:val="28"/>
          <w:lang w:val="nb-NO"/>
        </w:rPr>
      </w:pPr>
      <w:r w:rsidRPr="00F01CDD">
        <w:rPr>
          <w:rFonts w:ascii="Comic Sans MS" w:hAnsi="Comic Sans MS"/>
          <w:color w:val="577188" w:themeColor="accent1" w:themeShade="BF"/>
          <w:sz w:val="28"/>
          <w:szCs w:val="28"/>
          <w:lang w:val="nb-NO"/>
        </w:rPr>
        <w:t>«Voksne som tydeliggjør inkludering og likeverd»</w:t>
      </w:r>
    </w:p>
    <w:p w:rsidR="00F01CDD" w:rsidRDefault="00F01CDD" w:rsidP="00C8455C">
      <w:pPr>
        <w:rPr>
          <w:rFonts w:ascii="Comic Sans MS" w:hAnsi="Comic Sans MS"/>
          <w:lang w:val="nb-NO"/>
        </w:rPr>
      </w:pPr>
    </w:p>
    <w:p w:rsidR="00F01CDD" w:rsidRDefault="00C8455C" w:rsidP="00C8455C">
      <w:pPr>
        <w:rPr>
          <w:rFonts w:ascii="Comic Sans MS" w:hAnsi="Comic Sans MS"/>
          <w:lang w:val="nb-NO"/>
        </w:rPr>
      </w:pPr>
      <w:r w:rsidRPr="00F01CDD">
        <w:rPr>
          <w:rFonts w:ascii="Comic Sans MS" w:hAnsi="Comic Sans MS"/>
          <w:lang w:val="nb-NO"/>
        </w:rPr>
        <w:t xml:space="preserve">De voksne skal følge opp og passe på at alle får være med og at alle har en posisjon i gruppa. </w:t>
      </w:r>
      <w:r w:rsidR="00F01CDD" w:rsidRPr="00F01CDD">
        <w:rPr>
          <w:rFonts w:ascii="Comic Sans MS" w:hAnsi="Comic Sans MS"/>
          <w:lang w:val="nb-NO"/>
        </w:rPr>
        <w:t xml:space="preserve">Likeverd i aktiviteter, turtaking og voksenkontakt skal </w:t>
      </w:r>
      <w:r w:rsidR="00762F91">
        <w:rPr>
          <w:rFonts w:ascii="Comic Sans MS" w:hAnsi="Comic Sans MS"/>
          <w:lang w:val="nb-NO"/>
        </w:rPr>
        <w:t>stå</w:t>
      </w:r>
      <w:r w:rsidR="00F01CDD" w:rsidRPr="00F01CDD">
        <w:rPr>
          <w:rFonts w:ascii="Comic Sans MS" w:hAnsi="Comic Sans MS"/>
          <w:lang w:val="nb-NO"/>
        </w:rPr>
        <w:t xml:space="preserve"> </w:t>
      </w:r>
      <w:r w:rsidR="00762F91">
        <w:rPr>
          <w:rFonts w:ascii="Comic Sans MS" w:hAnsi="Comic Sans MS"/>
          <w:lang w:val="nb-NO"/>
        </w:rPr>
        <w:t xml:space="preserve">i </w:t>
      </w:r>
      <w:r w:rsidR="00F01CDD" w:rsidRPr="00F01CDD">
        <w:rPr>
          <w:rFonts w:ascii="Comic Sans MS" w:hAnsi="Comic Sans MS"/>
          <w:lang w:val="nb-NO"/>
        </w:rPr>
        <w:t xml:space="preserve">fokus. De voksne </w:t>
      </w:r>
      <w:r w:rsidR="00762F91">
        <w:rPr>
          <w:rFonts w:ascii="Comic Sans MS" w:hAnsi="Comic Sans MS"/>
          <w:lang w:val="nb-NO"/>
        </w:rPr>
        <w:t>skal</w:t>
      </w:r>
      <w:r w:rsidR="00F01CDD" w:rsidRPr="00F01CDD">
        <w:rPr>
          <w:rFonts w:ascii="Comic Sans MS" w:hAnsi="Comic Sans MS"/>
          <w:lang w:val="nb-NO"/>
        </w:rPr>
        <w:t xml:space="preserve"> jobbe aktivt for å fange opp avvik og avverge at noen til stadighet kommer utenfor fellesskapet.</w:t>
      </w:r>
      <w:r w:rsidR="00762F91">
        <w:rPr>
          <w:rFonts w:ascii="Comic Sans MS" w:hAnsi="Comic Sans MS"/>
          <w:lang w:val="nb-NO"/>
        </w:rPr>
        <w:t xml:space="preserve"> </w:t>
      </w:r>
    </w:p>
    <w:p w:rsidR="00762F91" w:rsidRPr="00C8455C" w:rsidRDefault="00762F91" w:rsidP="00762F91">
      <w:pPr>
        <w:rPr>
          <w:rFonts w:ascii="Comic Sans MS" w:hAnsi="Comic Sans MS"/>
          <w:lang w:val="nb-NO"/>
        </w:rPr>
      </w:pPr>
      <w:r w:rsidRPr="00C8455C">
        <w:rPr>
          <w:rFonts w:ascii="Comic Sans MS" w:hAnsi="Comic Sans MS"/>
          <w:lang w:val="nb-NO"/>
        </w:rPr>
        <w:t xml:space="preserve">Vi skal sikre at barna lærer å samarbeide slik at konflikter og misforståelser raskt blir løst. Vennskap er viktig å ha i barnehagen. Her skal personalet </w:t>
      </w:r>
      <w:r>
        <w:rPr>
          <w:rFonts w:ascii="Comic Sans MS" w:hAnsi="Comic Sans MS"/>
          <w:lang w:val="nb-NO"/>
        </w:rPr>
        <w:t>spille</w:t>
      </w:r>
      <w:r w:rsidRPr="00C8455C">
        <w:rPr>
          <w:rFonts w:ascii="Comic Sans MS" w:hAnsi="Comic Sans MS"/>
          <w:lang w:val="nb-NO"/>
        </w:rPr>
        <w:t xml:space="preserve"> barna gode og være en døråpner til fellesskapet. Ingen skal være uten venner eller gå alene. </w:t>
      </w:r>
      <w:r>
        <w:rPr>
          <w:rFonts w:ascii="Comic Sans MS" w:hAnsi="Comic Sans MS"/>
          <w:lang w:val="nb-NO"/>
        </w:rPr>
        <w:t>De voksne har ansvaret for at inkludering blir tydelig for barna og sette fokus på at alle er betydelig i gruppa.</w:t>
      </w:r>
    </w:p>
    <w:p w:rsidR="00762F91" w:rsidRPr="00C8455C" w:rsidRDefault="00762F91" w:rsidP="00762F91">
      <w:pPr>
        <w:rPr>
          <w:rFonts w:ascii="Comic Sans MS" w:hAnsi="Comic Sans MS"/>
          <w:lang w:val="nb-NO"/>
        </w:rPr>
      </w:pPr>
      <w:r w:rsidRPr="00C8455C">
        <w:rPr>
          <w:rFonts w:ascii="Comic Sans MS" w:hAnsi="Comic Sans MS"/>
          <w:lang w:val="nb-NO"/>
        </w:rPr>
        <w:t>Kjærlighet og medmenneskelighet skal være en stor del av hverdagen på vei mot det inkluderende læringsmiljøet i barnehagen vår.</w:t>
      </w:r>
    </w:p>
    <w:p w:rsidR="00C8455C" w:rsidRDefault="00F01CDD" w:rsidP="00C8455C">
      <w:pPr>
        <w:rPr>
          <w:rFonts w:ascii="Comic Sans MS" w:hAnsi="Comic Sans MS"/>
          <w:lang w:val="nb-NO"/>
        </w:rPr>
      </w:pPr>
      <w:r w:rsidRPr="00F01CDD">
        <w:rPr>
          <w:rFonts w:ascii="Comic Sans MS" w:hAnsi="Comic Sans MS"/>
          <w:lang w:val="nb-NO"/>
        </w:rPr>
        <w:t xml:space="preserve"> Alle skal ha sett igjennom boka «Inkluderende barnehagemiljø» i løpet a</w:t>
      </w:r>
      <w:r w:rsidR="00762F91">
        <w:rPr>
          <w:rFonts w:ascii="Comic Sans MS" w:hAnsi="Comic Sans MS"/>
          <w:lang w:val="nb-NO"/>
        </w:rPr>
        <w:t>v våren 2018. Det skal settes av tid på avdelingsmøter til fortløpende evaluering samt fortløpende informasjon underveis.</w:t>
      </w:r>
    </w:p>
    <w:p w:rsidR="00762F91" w:rsidRDefault="00494F4D" w:rsidP="00C8455C">
      <w:pPr>
        <w:rPr>
          <w:rFonts w:ascii="Comic Sans MS" w:hAnsi="Comic Sans MS"/>
          <w:lang w:val="nb-NO"/>
        </w:rPr>
      </w:pPr>
      <w:r>
        <w:rPr>
          <w:rFonts w:ascii="Comic Sans MS" w:hAnsi="Comic Sans MS"/>
          <w:noProof/>
          <w:lang w:val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45720</wp:posOffset>
            </wp:positionV>
            <wp:extent cx="4680585" cy="3510439"/>
            <wp:effectExtent l="0" t="0" r="5715" b="0"/>
            <wp:wrapNone/>
            <wp:docPr id="11" name="Bilde 11" descr="Et bilde som inneholder barn, gulv, liten, inn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510439"/>
                    </a:xfrm>
                    <a:prstGeom prst="cloud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F91" w:rsidRDefault="00762F91" w:rsidP="00C8455C">
      <w:pPr>
        <w:rPr>
          <w:rFonts w:ascii="Comic Sans MS" w:hAnsi="Comic Sans MS"/>
          <w:lang w:val="nb-NO"/>
        </w:rPr>
      </w:pPr>
    </w:p>
    <w:p w:rsidR="00762F91" w:rsidRDefault="00762F91" w:rsidP="00C8455C">
      <w:pPr>
        <w:rPr>
          <w:rFonts w:ascii="Comic Sans MS" w:hAnsi="Comic Sans MS"/>
          <w:lang w:val="nb-NO"/>
        </w:rPr>
      </w:pPr>
    </w:p>
    <w:p w:rsidR="00762F91" w:rsidRDefault="00762F91" w:rsidP="00C8455C">
      <w:pPr>
        <w:rPr>
          <w:rFonts w:ascii="Comic Sans MS" w:hAnsi="Comic Sans MS"/>
          <w:lang w:val="nb-NO"/>
        </w:rPr>
      </w:pPr>
    </w:p>
    <w:p w:rsidR="00F01CDD" w:rsidRDefault="00F01CDD" w:rsidP="00C8455C">
      <w:pPr>
        <w:rPr>
          <w:rFonts w:ascii="Comic Sans MS" w:hAnsi="Comic Sans MS"/>
          <w:lang w:val="nb-NO"/>
        </w:rPr>
      </w:pPr>
    </w:p>
    <w:p w:rsidR="00F01CDD" w:rsidRPr="00F01CDD" w:rsidRDefault="00F01CDD" w:rsidP="00C8455C">
      <w:pPr>
        <w:rPr>
          <w:rFonts w:ascii="Comic Sans MS" w:hAnsi="Comic Sans MS"/>
          <w:lang w:val="nb-NO"/>
        </w:rPr>
      </w:pPr>
    </w:p>
    <w:p w:rsidR="00B93C9D" w:rsidRDefault="00B93C9D" w:rsidP="00C8455C">
      <w:pPr>
        <w:rPr>
          <w:noProof/>
          <w:lang w:val="nb-NO"/>
        </w:rPr>
      </w:pPr>
    </w:p>
    <w:p w:rsidR="00C8455C" w:rsidRPr="00144CB4" w:rsidRDefault="00C8455C" w:rsidP="00C8455C">
      <w:pPr>
        <w:rPr>
          <w:noProof/>
          <w:lang w:val="nb-NO"/>
        </w:rPr>
      </w:pPr>
    </w:p>
    <w:p w:rsidR="00B93C9D" w:rsidRPr="005E42FB" w:rsidRDefault="005E42FB">
      <w:pPr>
        <w:pStyle w:val="Overskrift1"/>
        <w:rPr>
          <w:rFonts w:ascii="Comic Sans MS" w:hAnsi="Comic Sans MS"/>
          <w:noProof/>
          <w:color w:val="595959"/>
          <w:lang w:val="nb-NO"/>
        </w:rPr>
      </w:pPr>
      <w:bookmarkStart w:id="3" w:name="_Toc504990791"/>
      <w:r w:rsidRPr="005E42FB">
        <w:rPr>
          <w:rFonts w:ascii="Comic Sans MS" w:hAnsi="Comic Sans MS"/>
          <w:noProof/>
          <w:color w:val="595959"/>
          <w:lang w:val="nb-NO"/>
        </w:rPr>
        <w:lastRenderedPageBreak/>
        <w:t>Delmål 1 og 2</w:t>
      </w:r>
      <w:bookmarkEnd w:id="3"/>
    </w:p>
    <w:p w:rsidR="005E42FB" w:rsidRPr="005E42FB" w:rsidRDefault="005E42FB" w:rsidP="005E42FB">
      <w:pPr>
        <w:rPr>
          <w:rFonts w:ascii="Comic Sans MS" w:hAnsi="Comic Sans MS"/>
          <w:lang w:val="nb-NO"/>
        </w:rPr>
      </w:pPr>
    </w:p>
    <w:p w:rsidR="0083710C" w:rsidRDefault="005E42FB" w:rsidP="00494F4D">
      <w:pPr>
        <w:rPr>
          <w:rFonts w:ascii="Comic Sans MS" w:hAnsi="Comic Sans MS"/>
          <w:sz w:val="32"/>
          <w:szCs w:val="32"/>
          <w:lang w:val="nb-NO"/>
        </w:rPr>
      </w:pPr>
      <w:r w:rsidRPr="005E42FB">
        <w:rPr>
          <w:rFonts w:ascii="Comic Sans MS" w:hAnsi="Comic Sans MS"/>
          <w:sz w:val="32"/>
          <w:szCs w:val="32"/>
          <w:lang w:val="nb-NO"/>
        </w:rPr>
        <w:t>Delmål 1</w:t>
      </w:r>
      <w:r w:rsidR="00422C13">
        <w:rPr>
          <w:rFonts w:ascii="Comic Sans MS" w:hAnsi="Comic Sans MS"/>
          <w:sz w:val="32"/>
          <w:szCs w:val="32"/>
          <w:lang w:val="nb-NO"/>
        </w:rPr>
        <w:t>:</w:t>
      </w:r>
      <w:r w:rsidR="00D4466C">
        <w:rPr>
          <w:rFonts w:ascii="Comic Sans MS" w:hAnsi="Comic Sans MS"/>
          <w:sz w:val="32"/>
          <w:szCs w:val="32"/>
          <w:lang w:val="nb-NO"/>
        </w:rPr>
        <w:t xml:space="preserve"> </w:t>
      </w:r>
    </w:p>
    <w:p w:rsidR="00494F4D" w:rsidRPr="00C3239C" w:rsidRDefault="00D4466C" w:rsidP="00494F4D">
      <w:pPr>
        <w:rPr>
          <w:rFonts w:ascii="Comic Sans MS" w:hAnsi="Comic Sans MS"/>
          <w:color w:val="0070C0"/>
          <w:sz w:val="32"/>
          <w:szCs w:val="32"/>
          <w:lang w:val="nb-NO"/>
        </w:rPr>
      </w:pPr>
      <w:r w:rsidRPr="00D4466C">
        <w:rPr>
          <w:rFonts w:ascii="Comic Sans MS" w:hAnsi="Comic Sans MS"/>
          <w:color w:val="0070C0"/>
          <w:sz w:val="32"/>
          <w:szCs w:val="32"/>
          <w:lang w:val="nb-NO"/>
        </w:rPr>
        <w:t>«</w:t>
      </w:r>
      <w:r w:rsidR="005E42FB" w:rsidRPr="00D4466C">
        <w:rPr>
          <w:rFonts w:ascii="Comic Sans MS" w:hAnsi="Comic Sans MS"/>
          <w:color w:val="0070C0"/>
          <w:sz w:val="32"/>
          <w:szCs w:val="32"/>
          <w:lang w:val="nb-NO"/>
        </w:rPr>
        <w:t>Barn som føler seg verdsatt, inkludert og likt</w:t>
      </w:r>
      <w:r w:rsidRPr="00D4466C">
        <w:rPr>
          <w:rFonts w:ascii="Comic Sans MS" w:hAnsi="Comic Sans MS"/>
          <w:color w:val="0070C0"/>
          <w:sz w:val="32"/>
          <w:szCs w:val="32"/>
          <w:lang w:val="nb-NO"/>
        </w:rPr>
        <w:t>»</w:t>
      </w:r>
    </w:p>
    <w:p w:rsidR="00B93C9D" w:rsidRPr="005E42FB" w:rsidRDefault="00494F4D">
      <w:pPr>
        <w:pStyle w:val="Overskrift2"/>
        <w:rPr>
          <w:rFonts w:ascii="Comic Sans MS" w:eastAsiaTheme="minorEastAsia" w:hAnsi="Comic Sans MS" w:cstheme="minorBidi"/>
          <w:noProof/>
          <w:sz w:val="22"/>
          <w:szCs w:val="22"/>
          <w:lang w:val="nb-NO"/>
        </w:rPr>
      </w:pPr>
      <w:r w:rsidRPr="005E42FB">
        <w:rPr>
          <w:rFonts w:ascii="Comic Sans MS" w:hAnsi="Comic Sans MS"/>
          <w:noProof/>
          <w:color w:val="577188"/>
          <w:lang w:val="nb-NO"/>
        </w:rPr>
        <w:t>tiltak - Gjennomføring</w:t>
      </w:r>
    </w:p>
    <w:p w:rsidR="00B93C9D" w:rsidRPr="005E42FB" w:rsidRDefault="00494F4D">
      <w:pPr>
        <w:pStyle w:val="Punktliste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color w:val="595959"/>
          <w:lang w:val="nb-NO"/>
        </w:rPr>
        <w:t>Voksne som ser enkeltbarnet – Voksne i samspill med barn – Voksne tett på</w:t>
      </w:r>
    </w:p>
    <w:p w:rsidR="00B93C9D" w:rsidRPr="005E42FB" w:rsidRDefault="00494F4D">
      <w:pPr>
        <w:pStyle w:val="Punktliste"/>
        <w:numPr>
          <w:ilvl w:val="0"/>
          <w:numId w:val="12"/>
        </w:numPr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lang w:val="nb-NO"/>
        </w:rPr>
        <w:t>Barn skal få kunnskap om vennskap, empati og respekt – Tydelige voksne – tema inn i samlingsstunder</w:t>
      </w:r>
    </w:p>
    <w:p w:rsidR="00B93C9D" w:rsidRPr="005E42FB" w:rsidRDefault="00494F4D">
      <w:pPr>
        <w:pStyle w:val="Punktliste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color w:val="595959"/>
          <w:lang w:val="nb-NO"/>
        </w:rPr>
        <w:t>Skape et likeverdig, inkluderende miljø – Voksne med god omsorg – Likeverdig omsorg</w:t>
      </w:r>
    </w:p>
    <w:p w:rsidR="00494F4D" w:rsidRPr="005E42FB" w:rsidRDefault="00494F4D">
      <w:pPr>
        <w:pStyle w:val="Punktliste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lang w:val="nb-NO"/>
        </w:rPr>
        <w:t>Bruke kilder for barn om inkludering i hverdagen – «Inkluderender læringsmiljø i barnehagen»</w:t>
      </w:r>
    </w:p>
    <w:p w:rsidR="00494F4D" w:rsidRPr="005E42FB" w:rsidRDefault="00494F4D" w:rsidP="00494F4D">
      <w:pPr>
        <w:pStyle w:val="Punktliste"/>
        <w:numPr>
          <w:ilvl w:val="0"/>
          <w:numId w:val="0"/>
        </w:numPr>
        <w:ind w:left="360" w:hanging="360"/>
        <w:rPr>
          <w:rFonts w:ascii="Comic Sans MS" w:hAnsi="Comic Sans MS"/>
          <w:noProof/>
          <w:lang w:val="nb-NO"/>
        </w:rPr>
      </w:pPr>
    </w:p>
    <w:p w:rsidR="0083710C" w:rsidRDefault="00494F4D" w:rsidP="00494F4D">
      <w:pPr>
        <w:pStyle w:val="Punktliste"/>
        <w:numPr>
          <w:ilvl w:val="0"/>
          <w:numId w:val="0"/>
        </w:numPr>
        <w:ind w:left="360" w:hanging="360"/>
        <w:rPr>
          <w:rFonts w:ascii="Comic Sans MS" w:hAnsi="Comic Sans MS"/>
          <w:noProof/>
          <w:sz w:val="32"/>
          <w:szCs w:val="32"/>
          <w:lang w:val="nb-NO"/>
        </w:rPr>
      </w:pPr>
      <w:r w:rsidRPr="005E42FB">
        <w:rPr>
          <w:rFonts w:ascii="Comic Sans MS" w:hAnsi="Comic Sans MS"/>
          <w:noProof/>
          <w:sz w:val="32"/>
          <w:szCs w:val="32"/>
          <w:lang w:val="nb-NO"/>
        </w:rPr>
        <w:t>Delmål 2</w:t>
      </w:r>
      <w:r w:rsidR="00D4466C">
        <w:rPr>
          <w:rFonts w:ascii="Comic Sans MS" w:hAnsi="Comic Sans MS"/>
          <w:noProof/>
          <w:sz w:val="32"/>
          <w:szCs w:val="32"/>
          <w:lang w:val="nb-NO"/>
        </w:rPr>
        <w:t>:</w:t>
      </w:r>
      <w:r w:rsidRPr="005E42FB">
        <w:rPr>
          <w:rFonts w:ascii="Comic Sans MS" w:hAnsi="Comic Sans MS"/>
          <w:noProof/>
          <w:sz w:val="32"/>
          <w:szCs w:val="32"/>
          <w:lang w:val="nb-NO"/>
        </w:rPr>
        <w:t xml:space="preserve"> </w:t>
      </w:r>
    </w:p>
    <w:p w:rsidR="00494F4D" w:rsidRPr="00D4466C" w:rsidRDefault="00494F4D" w:rsidP="00745800">
      <w:pPr>
        <w:pStyle w:val="Punktliste"/>
        <w:numPr>
          <w:ilvl w:val="0"/>
          <w:numId w:val="0"/>
        </w:numPr>
        <w:ind w:left="360" w:hanging="360"/>
        <w:jc w:val="center"/>
        <w:rPr>
          <w:rFonts w:ascii="Comic Sans MS" w:hAnsi="Comic Sans MS"/>
          <w:noProof/>
          <w:color w:val="0070C0"/>
          <w:sz w:val="32"/>
          <w:szCs w:val="32"/>
          <w:lang w:val="nb-NO"/>
        </w:rPr>
      </w:pPr>
      <w:r w:rsidRPr="00D4466C">
        <w:rPr>
          <w:rFonts w:ascii="Comic Sans MS" w:hAnsi="Comic Sans MS"/>
          <w:noProof/>
          <w:color w:val="0070C0"/>
          <w:sz w:val="32"/>
          <w:szCs w:val="32"/>
          <w:lang w:val="nb-NO"/>
        </w:rPr>
        <w:t xml:space="preserve">Voksne som bevisst fremmer inkludering, trygghet </w:t>
      </w:r>
      <w:r w:rsidR="0083710C">
        <w:rPr>
          <w:rFonts w:ascii="Comic Sans MS" w:hAnsi="Comic Sans MS"/>
          <w:noProof/>
          <w:color w:val="0070C0"/>
          <w:sz w:val="32"/>
          <w:szCs w:val="32"/>
          <w:lang w:val="nb-NO"/>
        </w:rPr>
        <w:t xml:space="preserve">                         </w:t>
      </w:r>
      <w:r w:rsidRPr="00D4466C">
        <w:rPr>
          <w:rFonts w:ascii="Comic Sans MS" w:hAnsi="Comic Sans MS"/>
          <w:noProof/>
          <w:color w:val="0070C0"/>
          <w:sz w:val="32"/>
          <w:szCs w:val="32"/>
          <w:lang w:val="nb-NO"/>
        </w:rPr>
        <w:t>og likeverd</w:t>
      </w:r>
    </w:p>
    <w:p w:rsidR="00B93C9D" w:rsidRPr="005E42FB" w:rsidRDefault="00494F4D">
      <w:pPr>
        <w:pStyle w:val="Overskrift2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color w:val="577188"/>
          <w:lang w:val="nb-NO"/>
        </w:rPr>
        <w:t>Tiltak - Gjennomføring</w:t>
      </w:r>
    </w:p>
    <w:p w:rsidR="00B93C9D" w:rsidRPr="005E42FB" w:rsidRDefault="00494F4D">
      <w:pPr>
        <w:pStyle w:val="Punktliste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color w:val="595959"/>
          <w:lang w:val="nb-NO"/>
        </w:rPr>
        <w:t>Informasjonsflyt mellom de voksne om tiltak</w:t>
      </w:r>
      <w:r w:rsidR="005E42FB" w:rsidRPr="005E42FB">
        <w:rPr>
          <w:rFonts w:ascii="Comic Sans MS" w:hAnsi="Comic Sans MS"/>
          <w:noProof/>
          <w:color w:val="595959"/>
          <w:lang w:val="nb-NO"/>
        </w:rPr>
        <w:t xml:space="preserve"> og hendelser – Avdelingsmøter, samtaler og evaluering</w:t>
      </w:r>
    </w:p>
    <w:p w:rsidR="00B93C9D" w:rsidRPr="005E42FB" w:rsidRDefault="005E42FB">
      <w:pPr>
        <w:pStyle w:val="Punktliste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color w:val="595959"/>
          <w:lang w:val="nb-NO"/>
        </w:rPr>
        <w:t>Få tak i og oppsøke litteratur som omhandler emnet – Ta lesetid til fordypning</w:t>
      </w:r>
    </w:p>
    <w:p w:rsidR="005E42FB" w:rsidRPr="005E42FB" w:rsidRDefault="005E42FB" w:rsidP="005E42FB">
      <w:pPr>
        <w:pStyle w:val="Punktliste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lang w:val="nb-NO"/>
        </w:rPr>
        <w:t>Tilstedeværelse og bevisshet rundt barna – Danne små grupper – Være nær i utetiden</w:t>
      </w:r>
    </w:p>
    <w:p w:rsidR="00B93C9D" w:rsidRPr="005E42FB" w:rsidRDefault="005E42FB">
      <w:pPr>
        <w:pStyle w:val="Punktliste"/>
        <w:rPr>
          <w:rFonts w:ascii="Comic Sans MS" w:hAnsi="Comic Sans MS"/>
          <w:noProof/>
          <w:lang w:val="nb-NO"/>
        </w:rPr>
      </w:pPr>
      <w:r w:rsidRPr="005E42FB">
        <w:rPr>
          <w:rFonts w:ascii="Comic Sans MS" w:hAnsi="Comic Sans MS"/>
          <w:noProof/>
          <w:color w:val="595959"/>
          <w:lang w:val="nb-NO"/>
        </w:rPr>
        <w:t>Informasjon og samarbeid med barn og foreldre – Tema på månedsplan</w:t>
      </w:r>
    </w:p>
    <w:p w:rsidR="005E42FB" w:rsidRDefault="005E42FB" w:rsidP="005E42FB">
      <w:pPr>
        <w:pStyle w:val="Punktliste"/>
        <w:numPr>
          <w:ilvl w:val="0"/>
          <w:numId w:val="0"/>
        </w:numPr>
        <w:ind w:left="360" w:hanging="360"/>
        <w:rPr>
          <w:rFonts w:ascii="Comic Sans MS" w:hAnsi="Comic Sans MS"/>
          <w:noProof/>
          <w:lang w:val="nb-NO"/>
        </w:rPr>
      </w:pPr>
    </w:p>
    <w:p w:rsidR="005E42FB" w:rsidRPr="005E42FB" w:rsidRDefault="005E42FB" w:rsidP="005E42FB">
      <w:pPr>
        <w:pStyle w:val="Punktliste"/>
        <w:numPr>
          <w:ilvl w:val="0"/>
          <w:numId w:val="0"/>
        </w:numPr>
        <w:ind w:left="360" w:hanging="360"/>
        <w:rPr>
          <w:rFonts w:ascii="Comic Sans MS" w:hAnsi="Comic Sans MS"/>
          <w:noProof/>
          <w:lang w:val="nb-NO"/>
        </w:rPr>
      </w:pPr>
    </w:p>
    <w:p w:rsidR="00B93C9D" w:rsidRPr="00E0194D" w:rsidRDefault="005E42FB">
      <w:pPr>
        <w:pStyle w:val="Overskrift1"/>
        <w:rPr>
          <w:rFonts w:ascii="Comic Sans MS" w:hAnsi="Comic Sans MS"/>
          <w:noProof/>
          <w:lang w:val="nb-NO"/>
        </w:rPr>
      </w:pPr>
      <w:bookmarkStart w:id="4" w:name="_Toc504990792"/>
      <w:r w:rsidRPr="00E0194D">
        <w:rPr>
          <w:rFonts w:ascii="Comic Sans MS" w:hAnsi="Comic Sans MS"/>
          <w:noProof/>
          <w:color w:val="595959"/>
          <w:lang w:val="nb-NO"/>
        </w:rPr>
        <w:lastRenderedPageBreak/>
        <w:t>Evaluering</w:t>
      </w:r>
      <w:bookmarkEnd w:id="4"/>
    </w:p>
    <w:p w:rsidR="00B93C9D" w:rsidRPr="00E0194D" w:rsidRDefault="005E42FB">
      <w:pPr>
        <w:pStyle w:val="Overskrift2"/>
        <w:rPr>
          <w:rFonts w:ascii="Comic Sans MS" w:hAnsi="Comic Sans MS"/>
          <w:noProof/>
          <w:color w:val="577188"/>
          <w:lang w:val="nb-NO"/>
        </w:rPr>
      </w:pPr>
      <w:r w:rsidRPr="00E0194D">
        <w:rPr>
          <w:rFonts w:ascii="Comic Sans MS" w:hAnsi="Comic Sans MS"/>
          <w:noProof/>
          <w:color w:val="577188"/>
          <w:lang w:val="nb-NO"/>
        </w:rPr>
        <w:t>Delmål 1 og 2</w:t>
      </w:r>
    </w:p>
    <w:p w:rsidR="005E42FB" w:rsidRPr="00E0194D" w:rsidRDefault="005E42FB" w:rsidP="005E42FB">
      <w:pPr>
        <w:rPr>
          <w:rFonts w:ascii="Comic Sans MS" w:hAnsi="Comic Sans MS"/>
          <w:lang w:val="nb-NO"/>
        </w:rPr>
      </w:pPr>
      <w:r w:rsidRPr="00E0194D">
        <w:rPr>
          <w:rFonts w:ascii="Comic Sans MS" w:hAnsi="Comic Sans MS"/>
          <w:lang w:val="nb-NO"/>
        </w:rPr>
        <w:t>Delmålene skal evalueres på avdelingsmøter</w:t>
      </w:r>
      <w:r w:rsidR="0035250E" w:rsidRPr="00E0194D">
        <w:rPr>
          <w:rFonts w:ascii="Comic Sans MS" w:hAnsi="Comic Sans MS"/>
          <w:lang w:val="nb-NO"/>
        </w:rPr>
        <w:t>. Samtaler mellom personalet underveis skal også bidra til evaluering</w:t>
      </w:r>
    </w:p>
    <w:p w:rsidR="00B93C9D" w:rsidRPr="00E0194D" w:rsidRDefault="0035250E">
      <w:pPr>
        <w:pStyle w:val="Overskrift2"/>
        <w:rPr>
          <w:rFonts w:ascii="Comic Sans MS" w:hAnsi="Comic Sans MS"/>
          <w:noProof/>
          <w:color w:val="577188"/>
          <w:lang w:val="nb-NO"/>
        </w:rPr>
      </w:pPr>
      <w:r w:rsidRPr="00E0194D">
        <w:rPr>
          <w:rFonts w:ascii="Comic Sans MS" w:hAnsi="Comic Sans MS"/>
          <w:noProof/>
          <w:color w:val="577188"/>
          <w:lang w:val="nb-NO"/>
        </w:rPr>
        <w:t>Hovedmål</w:t>
      </w:r>
    </w:p>
    <w:p w:rsidR="0035250E" w:rsidRPr="00E0194D" w:rsidRDefault="0035250E" w:rsidP="0035250E">
      <w:pPr>
        <w:rPr>
          <w:rFonts w:ascii="Comic Sans MS" w:hAnsi="Comic Sans MS"/>
          <w:lang w:val="nb-NO"/>
        </w:rPr>
      </w:pPr>
      <w:r w:rsidRPr="00E0194D">
        <w:rPr>
          <w:rFonts w:ascii="Comic Sans MS" w:hAnsi="Comic Sans MS"/>
          <w:lang w:val="nb-NO"/>
        </w:rPr>
        <w:t>Hovedmålet skal evalueres på personalmøter det første året eller til rutiner er innarbeid. Deretter hvert halvår sammen med halvårsevalueringene.</w:t>
      </w:r>
    </w:p>
    <w:p w:rsidR="00B93C9D" w:rsidRPr="00E0194D" w:rsidRDefault="0035250E">
      <w:pPr>
        <w:pStyle w:val="Overskrift2"/>
        <w:rPr>
          <w:rFonts w:ascii="Comic Sans MS" w:hAnsi="Comic Sans MS"/>
          <w:noProof/>
          <w:lang w:val="nb-NO"/>
        </w:rPr>
      </w:pPr>
      <w:r w:rsidRPr="00E0194D">
        <w:rPr>
          <w:rFonts w:ascii="Comic Sans MS" w:hAnsi="Comic Sans MS"/>
          <w:noProof/>
          <w:color w:val="577188"/>
          <w:lang w:val="nb-NO"/>
        </w:rPr>
        <w:t>Satsningsområdet</w:t>
      </w:r>
    </w:p>
    <w:p w:rsidR="00B93C9D" w:rsidRPr="00E0194D" w:rsidRDefault="0035250E" w:rsidP="0035250E">
      <w:pPr>
        <w:rPr>
          <w:rFonts w:ascii="Comic Sans MS" w:hAnsi="Comic Sans MS"/>
          <w:noProof/>
          <w:lang w:val="nb-NO"/>
        </w:rPr>
      </w:pPr>
      <w:r w:rsidRPr="00E0194D">
        <w:rPr>
          <w:rFonts w:ascii="Comic Sans MS" w:hAnsi="Comic Sans MS"/>
          <w:noProof/>
          <w:lang w:val="nb-NO"/>
        </w:rPr>
        <w:t>Satsningsområdet skal evalueres og planlegges hver høst på planleggingsdagen. Det skal da bestemmes om man skal fortsette planene etter samme struktur og hyppighet eller om man skal endre disse.</w:t>
      </w:r>
    </w:p>
    <w:p w:rsidR="0035250E" w:rsidRPr="00E0194D" w:rsidRDefault="0035250E" w:rsidP="00D31C36">
      <w:pPr>
        <w:tabs>
          <w:tab w:val="left" w:pos="8415"/>
        </w:tabs>
        <w:rPr>
          <w:rFonts w:ascii="Comic Sans MS" w:hAnsi="Comic Sans MS"/>
          <w:noProof/>
          <w:lang w:val="nb-NO"/>
        </w:rPr>
      </w:pPr>
    </w:p>
    <w:p w:rsidR="00B93C9D" w:rsidRPr="00144CB4" w:rsidRDefault="0035250E" w:rsidP="00D31C36">
      <w:pPr>
        <w:tabs>
          <w:tab w:val="left" w:pos="8415"/>
        </w:tabs>
        <w:rPr>
          <w:noProof/>
          <w:lang w:val="nb-NO"/>
        </w:rPr>
      </w:pPr>
      <w:r>
        <w:rPr>
          <w:noProof/>
          <w:lang w:val="nb-NO"/>
        </w:rPr>
        <w:drawing>
          <wp:inline distT="0" distB="0" distL="0" distR="0">
            <wp:extent cx="5852160" cy="3291840"/>
            <wp:effectExtent l="0" t="0" r="0" b="3810"/>
            <wp:docPr id="13" name="Bilde 13" descr="Et bilde som inneholder bord, sitter, bilvei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c14ecac-df2d-4449-a36a-3917271fc4a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star12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D31C36" w:rsidRPr="00144CB4">
        <w:rPr>
          <w:noProof/>
          <w:lang w:val="nb-NO"/>
        </w:rPr>
        <w:tab/>
      </w:r>
    </w:p>
    <w:p w:rsidR="00B93C9D" w:rsidRPr="00E0194D" w:rsidRDefault="0035250E" w:rsidP="0035250E">
      <w:pPr>
        <w:pStyle w:val="Overskrift1"/>
        <w:rPr>
          <w:rFonts w:ascii="Comic Sans MS" w:hAnsi="Comic Sans MS"/>
          <w:noProof/>
          <w:color w:val="595959"/>
          <w:lang w:val="nb-NO"/>
        </w:rPr>
      </w:pPr>
      <w:bookmarkStart w:id="5" w:name="_Toc504990793"/>
      <w:r w:rsidRPr="00E0194D">
        <w:rPr>
          <w:rFonts w:ascii="Comic Sans MS" w:hAnsi="Comic Sans MS"/>
          <w:noProof/>
          <w:color w:val="595959"/>
          <w:lang w:val="nb-NO"/>
        </w:rPr>
        <w:lastRenderedPageBreak/>
        <w:t>Forankring</w:t>
      </w:r>
      <w:bookmarkEnd w:id="5"/>
    </w:p>
    <w:p w:rsidR="0035250E" w:rsidRPr="00E0194D" w:rsidRDefault="0035250E" w:rsidP="0035250E">
      <w:pPr>
        <w:rPr>
          <w:rFonts w:ascii="Comic Sans MS" w:hAnsi="Comic Sans MS"/>
          <w:lang w:val="nb-NO"/>
        </w:rPr>
      </w:pPr>
      <w:r w:rsidRPr="00E0194D">
        <w:rPr>
          <w:rFonts w:ascii="Comic Sans MS" w:hAnsi="Comic Sans MS"/>
          <w:lang w:val="nb-NO"/>
        </w:rPr>
        <w:t>Delmål 1</w:t>
      </w:r>
      <w:r w:rsidR="00E0194D" w:rsidRPr="00E0194D">
        <w:rPr>
          <w:rFonts w:ascii="Comic Sans MS" w:hAnsi="Comic Sans MS"/>
          <w:lang w:val="nb-NO"/>
        </w:rPr>
        <w:t xml:space="preserve"> og 2,</w:t>
      </w:r>
      <w:r w:rsidRPr="00E0194D">
        <w:rPr>
          <w:rFonts w:ascii="Comic Sans MS" w:hAnsi="Comic Sans MS"/>
          <w:lang w:val="nb-NO"/>
        </w:rPr>
        <w:t xml:space="preserve"> skal </w:t>
      </w:r>
      <w:r w:rsidR="0013679A">
        <w:rPr>
          <w:rFonts w:ascii="Comic Sans MS" w:hAnsi="Comic Sans MS"/>
          <w:lang w:val="nb-NO"/>
        </w:rPr>
        <w:t>stå</w:t>
      </w:r>
      <w:r w:rsidRPr="00E0194D">
        <w:rPr>
          <w:rFonts w:ascii="Comic Sans MS" w:hAnsi="Comic Sans MS"/>
          <w:lang w:val="nb-NO"/>
        </w:rPr>
        <w:t xml:space="preserve"> </w:t>
      </w:r>
      <w:r w:rsidR="00E0194D" w:rsidRPr="00E0194D">
        <w:rPr>
          <w:rFonts w:ascii="Comic Sans MS" w:hAnsi="Comic Sans MS"/>
          <w:lang w:val="nb-NO"/>
        </w:rPr>
        <w:t>som eget punkt på avdelingsmøter og</w:t>
      </w:r>
      <w:r w:rsidRPr="00E0194D">
        <w:rPr>
          <w:rFonts w:ascii="Comic Sans MS" w:hAnsi="Comic Sans MS"/>
          <w:lang w:val="nb-NO"/>
        </w:rPr>
        <w:t xml:space="preserve"> </w:t>
      </w:r>
      <w:r w:rsidR="0013679A">
        <w:rPr>
          <w:rFonts w:ascii="Comic Sans MS" w:hAnsi="Comic Sans MS"/>
          <w:lang w:val="nb-NO"/>
        </w:rPr>
        <w:t xml:space="preserve">er forankret </w:t>
      </w:r>
      <w:r w:rsidRPr="00E0194D">
        <w:rPr>
          <w:rFonts w:ascii="Comic Sans MS" w:hAnsi="Comic Sans MS"/>
          <w:lang w:val="nb-NO"/>
        </w:rPr>
        <w:t>i årsplanen</w:t>
      </w:r>
      <w:r w:rsidR="00E0194D" w:rsidRPr="00E0194D">
        <w:rPr>
          <w:rFonts w:ascii="Comic Sans MS" w:hAnsi="Comic Sans MS"/>
          <w:lang w:val="nb-NO"/>
        </w:rPr>
        <w:t xml:space="preserve"> til barnehagen.</w:t>
      </w:r>
    </w:p>
    <w:p w:rsidR="00E0194D" w:rsidRPr="00E0194D" w:rsidRDefault="00E0194D" w:rsidP="0035250E">
      <w:pPr>
        <w:rPr>
          <w:rFonts w:ascii="Comic Sans MS" w:hAnsi="Comic Sans MS"/>
          <w:lang w:val="nb-NO"/>
        </w:rPr>
      </w:pPr>
      <w:r w:rsidRPr="00E0194D">
        <w:rPr>
          <w:rFonts w:ascii="Comic Sans MS" w:hAnsi="Comic Sans MS"/>
          <w:lang w:val="nb-NO"/>
        </w:rPr>
        <w:t xml:space="preserve">Hovedmål </w:t>
      </w:r>
      <w:r w:rsidR="0013679A">
        <w:rPr>
          <w:rFonts w:ascii="Comic Sans MS" w:hAnsi="Comic Sans MS"/>
          <w:lang w:val="nb-NO"/>
        </w:rPr>
        <w:t>er</w:t>
      </w:r>
      <w:r w:rsidRPr="00E0194D">
        <w:rPr>
          <w:rFonts w:ascii="Comic Sans MS" w:hAnsi="Comic Sans MS"/>
          <w:lang w:val="nb-NO"/>
        </w:rPr>
        <w:t xml:space="preserve"> forankres som eget punkt på personalmøtene og i årsplanen til barnehagen.</w:t>
      </w:r>
    </w:p>
    <w:p w:rsidR="00E0194D" w:rsidRPr="00E0194D" w:rsidRDefault="0013679A" w:rsidP="0035250E">
      <w:pPr>
        <w:rPr>
          <w:rFonts w:ascii="Comic Sans MS" w:hAnsi="Comic Sans MS"/>
          <w:lang w:val="nb-NO"/>
        </w:rPr>
      </w:pPr>
      <w:r w:rsidRPr="00E0194D">
        <w:rPr>
          <w:rFonts w:ascii="Comic Sans MS" w:hAnsi="Comic Sans MS"/>
          <w:noProof/>
          <w:lang w:val="nb-N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-53671</wp:posOffset>
            </wp:positionH>
            <wp:positionV relativeFrom="paragraph">
              <wp:posOffset>178518</wp:posOffset>
            </wp:positionV>
            <wp:extent cx="5852160" cy="3291840"/>
            <wp:effectExtent l="19050" t="0" r="15240" b="22860"/>
            <wp:wrapNone/>
            <wp:docPr id="14" name="Bilde 14" descr="Et bilde som inneholder person, soverom, barn, vegg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06b668-210b-4539-9a32-870fd3aeb0d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cloud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E0194D" w:rsidRPr="00E0194D" w:rsidRDefault="00E0194D" w:rsidP="0035250E">
      <w:pPr>
        <w:rPr>
          <w:rFonts w:ascii="Comic Sans MS" w:hAnsi="Comic Sans MS"/>
          <w:lang w:val="nb-NO"/>
        </w:rPr>
      </w:pPr>
    </w:p>
    <w:p w:rsidR="0013679A" w:rsidRDefault="0013679A">
      <w:pPr>
        <w:rPr>
          <w:rFonts w:ascii="Comic Sans MS" w:hAnsi="Comic Sans MS"/>
          <w:lang w:val="nb-NO"/>
        </w:rPr>
      </w:pPr>
    </w:p>
    <w:p w:rsidR="0013679A" w:rsidRDefault="0013679A">
      <w:pPr>
        <w:rPr>
          <w:rFonts w:ascii="Comic Sans MS" w:hAnsi="Comic Sans MS"/>
          <w:sz w:val="48"/>
          <w:szCs w:val="48"/>
          <w:lang w:val="nb-NO"/>
        </w:rPr>
      </w:pPr>
    </w:p>
    <w:p w:rsidR="00B93C9D" w:rsidRPr="00E0194D" w:rsidRDefault="00E0194D">
      <w:pPr>
        <w:rPr>
          <w:rFonts w:ascii="Comic Sans MS" w:hAnsi="Comic Sans MS"/>
          <w:sz w:val="48"/>
          <w:szCs w:val="48"/>
          <w:lang w:val="nb-NO"/>
        </w:rPr>
      </w:pPr>
      <w:r w:rsidRPr="00E0194D">
        <w:rPr>
          <w:rFonts w:ascii="Comic Sans MS" w:hAnsi="Comic Sans MS"/>
          <w:sz w:val="48"/>
          <w:szCs w:val="48"/>
          <w:lang w:val="nb-NO"/>
        </w:rPr>
        <w:t>Inkluderende læringsmiljø i barnehage</w:t>
      </w:r>
    </w:p>
    <w:p w:rsidR="00B93C9D" w:rsidRPr="00144CB4" w:rsidRDefault="00E0194D" w:rsidP="00E0194D">
      <w:pPr>
        <w:pStyle w:val="Overskrift1"/>
        <w:pageBreakBefore w:val="0"/>
        <w:spacing w:before="960"/>
        <w:rPr>
          <w:noProof/>
          <w:lang w:val="nb-NO"/>
        </w:rPr>
      </w:pPr>
      <w:bookmarkStart w:id="6" w:name="_Toc504990794"/>
      <w:r>
        <w:rPr>
          <w:noProof/>
          <w:lang w:val="nb-NO"/>
        </w:rPr>
        <w:drawing>
          <wp:anchor distT="0" distB="0" distL="114300" distR="114300" simplePos="0" relativeHeight="251669504" behindDoc="1" locked="0" layoutInCell="1" allowOverlap="1" wp14:anchorId="7E6C698B">
            <wp:simplePos x="0" y="0"/>
            <wp:positionH relativeFrom="column">
              <wp:posOffset>2525947</wp:posOffset>
            </wp:positionH>
            <wp:positionV relativeFrom="paragraph">
              <wp:posOffset>645740</wp:posOffset>
            </wp:positionV>
            <wp:extent cx="895350" cy="695960"/>
            <wp:effectExtent l="0" t="0" r="0" b="889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B032CC">
        <w:rPr>
          <w:noProof/>
          <w:lang w:val="nb-NO"/>
        </w:rPr>
        <w:br w:type="textWrapping" w:clear="all"/>
      </w:r>
    </w:p>
    <w:sectPr w:rsidR="00B93C9D" w:rsidRPr="00144CB4" w:rsidSect="00745800">
      <w:headerReference w:type="default" r:id="rId19"/>
      <w:footerReference w:type="default" r:id="rId20"/>
      <w:pgSz w:w="12240" w:h="15840" w:code="1"/>
      <w:pgMar w:top="2520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8DF" w:rsidRDefault="002F58DF">
      <w:pPr>
        <w:spacing w:after="0" w:line="240" w:lineRule="auto"/>
      </w:pPr>
      <w:r>
        <w:separator/>
      </w:r>
    </w:p>
  </w:endnote>
  <w:endnote w:type="continuationSeparator" w:id="0">
    <w:p w:rsidR="002F58DF" w:rsidRDefault="002F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0E" w:rsidRPr="00164D8C" w:rsidRDefault="0035250E">
    <w:pPr>
      <w:pStyle w:val="Bunntekst"/>
      <w:rPr>
        <w:noProof/>
        <w:lang w:val="nb-NO"/>
      </w:rPr>
    </w:pPr>
    <w:r w:rsidRPr="00164D8C">
      <w:rPr>
        <w:rFonts w:ascii="Cambria" w:hAnsi="Cambria"/>
        <w:noProof/>
        <w:color w:val="595959"/>
        <w:lang w:val="nb-NO"/>
      </w:rPr>
      <w:t xml:space="preserve">Side </w:t>
    </w:r>
    <w:r w:rsidRPr="00164D8C">
      <w:rPr>
        <w:noProof/>
        <w:lang w:val="nb-NO"/>
      </w:rPr>
      <w:fldChar w:fldCharType="begin"/>
    </w:r>
    <w:r w:rsidRPr="00164D8C">
      <w:rPr>
        <w:noProof/>
        <w:lang w:val="nb-NO"/>
      </w:rPr>
      <w:instrText xml:space="preserve"> page </w:instrText>
    </w:r>
    <w:r w:rsidRPr="00164D8C">
      <w:rPr>
        <w:noProof/>
        <w:lang w:val="nb-NO"/>
      </w:rPr>
      <w:fldChar w:fldCharType="separate"/>
    </w:r>
    <w:r w:rsidR="00D4466C">
      <w:rPr>
        <w:noProof/>
        <w:lang w:val="nb-NO"/>
      </w:rPr>
      <w:t>5</w:t>
    </w:r>
    <w:r w:rsidRPr="00164D8C">
      <w:rPr>
        <w:noProof/>
        <w:lang w:val="nb-N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8DF" w:rsidRDefault="002F58DF">
      <w:pPr>
        <w:spacing w:after="0" w:line="240" w:lineRule="auto"/>
      </w:pPr>
      <w:r>
        <w:separator/>
      </w:r>
    </w:p>
  </w:footnote>
  <w:footnote w:type="continuationSeparator" w:id="0">
    <w:p w:rsidR="002F58DF" w:rsidRDefault="002F5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0E" w:rsidRDefault="0035250E">
    <w:pPr>
      <w:pStyle w:val="Skyggelagtoverskrift"/>
    </w:pPr>
    <w:r>
      <w:rPr>
        <w:rFonts w:ascii="Calibri" w:hAnsi="Calibri"/>
        <w:color w:val="FFFFFF"/>
      </w:rPr>
      <w:t>Innholdsfortegnelse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50E" w:rsidRPr="00C303C8" w:rsidRDefault="0035250E">
    <w:pPr>
      <w:pStyle w:val="Skyggelagtoverskrift"/>
      <w:rPr>
        <w:lang w:val="nb-NO"/>
      </w:rPr>
    </w:pPr>
    <w:r w:rsidRPr="00C303C8">
      <w:rPr>
        <w:lang w:val="nb-NO"/>
      </w:rPr>
      <w:fldChar w:fldCharType="begin"/>
    </w:r>
    <w:r w:rsidRPr="00C303C8">
      <w:rPr>
        <w:lang w:val="nb-NO"/>
      </w:rPr>
      <w:instrText xml:space="preserve"> If </w:instrText>
    </w:r>
    <w:r w:rsidRPr="00C303C8">
      <w:rPr>
        <w:lang w:val="nb-NO"/>
      </w:rPr>
      <w:fldChar w:fldCharType="begin"/>
    </w:r>
    <w:r w:rsidRPr="00C303C8">
      <w:rPr>
        <w:lang w:val="nb-NO"/>
      </w:rPr>
      <w:instrText xml:space="preserve"> STYLEREF "Overskrift 1"</w:instrText>
    </w:r>
    <w:r w:rsidRPr="00C303C8">
      <w:rPr>
        <w:lang w:val="nb-NO"/>
      </w:rPr>
      <w:fldChar w:fldCharType="separate"/>
    </w:r>
    <w:r w:rsidR="00323862">
      <w:rPr>
        <w:noProof/>
        <w:lang w:val="nb-NO"/>
      </w:rPr>
      <w:instrText>Hovedmål</w:instrText>
    </w:r>
    <w:r w:rsidRPr="00C303C8">
      <w:rPr>
        <w:noProof/>
        <w:lang w:val="nb-NO"/>
      </w:rPr>
      <w:fldChar w:fldCharType="end"/>
    </w:r>
    <w:r w:rsidRPr="00C303C8">
      <w:rPr>
        <w:lang w:val="nb-NO"/>
      </w:rPr>
      <w:instrText>&lt;&gt; "Feil*" "</w:instrText>
    </w:r>
    <w:r w:rsidRPr="00C303C8">
      <w:rPr>
        <w:lang w:val="nb-NO"/>
      </w:rPr>
      <w:fldChar w:fldCharType="begin"/>
    </w:r>
    <w:r w:rsidRPr="00C303C8">
      <w:rPr>
        <w:lang w:val="nb-NO"/>
      </w:rPr>
      <w:instrText xml:space="preserve"> STYLEREF "Overskrift 1"</w:instrText>
    </w:r>
    <w:r w:rsidRPr="00C303C8">
      <w:rPr>
        <w:lang w:val="nb-NO"/>
      </w:rPr>
      <w:fldChar w:fldCharType="separate"/>
    </w:r>
    <w:r w:rsidR="00323862">
      <w:rPr>
        <w:noProof/>
        <w:lang w:val="nb-NO"/>
      </w:rPr>
      <w:instrText>Hovedmål</w:instrText>
    </w:r>
    <w:r w:rsidRPr="00C303C8">
      <w:rPr>
        <w:noProof/>
        <w:lang w:val="nb-NO"/>
      </w:rPr>
      <w:fldChar w:fldCharType="end"/>
    </w:r>
    <w:r w:rsidRPr="00C303C8">
      <w:rPr>
        <w:lang w:val="nb-NO"/>
      </w:rPr>
      <w:fldChar w:fldCharType="separate"/>
    </w:r>
    <w:r w:rsidR="00323862">
      <w:rPr>
        <w:noProof/>
        <w:lang w:val="nb-NO"/>
      </w:rPr>
      <w:t>Hovedmål</w:t>
    </w:r>
    <w:r w:rsidRPr="00C303C8">
      <w:rPr>
        <w:lang w:val="nb-NO"/>
      </w:rPr>
      <w:fldChar w:fldCharType="end"/>
    </w:r>
    <w:r>
      <w:rPr>
        <w:lang w:val="nb-NO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FE46A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Punktliste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3B32190"/>
    <w:multiLevelType w:val="multilevel"/>
    <w:tmpl w:val="9CA4ABB8"/>
    <w:numStyleLink w:val="rsrapport"/>
  </w:abstractNum>
  <w:abstractNum w:abstractNumId="11" w15:restartNumberingAfterBreak="0">
    <w:nsid w:val="1B6F205A"/>
    <w:multiLevelType w:val="multilevel"/>
    <w:tmpl w:val="9CA4ABB8"/>
    <w:styleLink w:val="rsrappor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F6A45"/>
    <w:multiLevelType w:val="multilevel"/>
    <w:tmpl w:val="30FED030"/>
    <w:lvl w:ilvl="0">
      <w:start w:val="1"/>
      <w:numFmt w:val="decimal"/>
      <w:pStyle w:val="Nummerert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merertliste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Nummerertliste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Nummerertliste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Nummerertliste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defaultTabStop w:val="720"/>
  <w:hyphenationZone w:val="425"/>
  <w:characterSpacingControl w:val="doNotCompress"/>
  <w:hdrShapeDefaults>
    <o:shapedefaults v:ext="edit" spidmax="2049">
      <o:colormru v:ext="edit" colors="#cbd5d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95"/>
    <w:rsid w:val="0003387B"/>
    <w:rsid w:val="00075A58"/>
    <w:rsid w:val="000C7F05"/>
    <w:rsid w:val="00110FDA"/>
    <w:rsid w:val="0013679A"/>
    <w:rsid w:val="0014139F"/>
    <w:rsid w:val="00144CB4"/>
    <w:rsid w:val="00164D8C"/>
    <w:rsid w:val="001A23D3"/>
    <w:rsid w:val="001B3490"/>
    <w:rsid w:val="001E0CDB"/>
    <w:rsid w:val="00204B61"/>
    <w:rsid w:val="002C4928"/>
    <w:rsid w:val="002F55D2"/>
    <w:rsid w:val="002F58DF"/>
    <w:rsid w:val="00323862"/>
    <w:rsid w:val="00351111"/>
    <w:rsid w:val="0035250E"/>
    <w:rsid w:val="00365F50"/>
    <w:rsid w:val="00367599"/>
    <w:rsid w:val="00387442"/>
    <w:rsid w:val="003E4F95"/>
    <w:rsid w:val="00405ADA"/>
    <w:rsid w:val="00411078"/>
    <w:rsid w:val="00422C13"/>
    <w:rsid w:val="00441D85"/>
    <w:rsid w:val="00494F4D"/>
    <w:rsid w:val="004F3806"/>
    <w:rsid w:val="00510835"/>
    <w:rsid w:val="0053162F"/>
    <w:rsid w:val="00581410"/>
    <w:rsid w:val="00586D40"/>
    <w:rsid w:val="005B7231"/>
    <w:rsid w:val="005E0B8F"/>
    <w:rsid w:val="005E42FB"/>
    <w:rsid w:val="00670F80"/>
    <w:rsid w:val="006B672A"/>
    <w:rsid w:val="006F124E"/>
    <w:rsid w:val="00745800"/>
    <w:rsid w:val="00762F91"/>
    <w:rsid w:val="00812438"/>
    <w:rsid w:val="008323C2"/>
    <w:rsid w:val="0083710C"/>
    <w:rsid w:val="00960092"/>
    <w:rsid w:val="00963096"/>
    <w:rsid w:val="009B5E97"/>
    <w:rsid w:val="009D6994"/>
    <w:rsid w:val="00A42213"/>
    <w:rsid w:val="00AA2752"/>
    <w:rsid w:val="00AA3D5B"/>
    <w:rsid w:val="00AC75F6"/>
    <w:rsid w:val="00AE2562"/>
    <w:rsid w:val="00B032CC"/>
    <w:rsid w:val="00B93C9D"/>
    <w:rsid w:val="00BB552C"/>
    <w:rsid w:val="00C303C8"/>
    <w:rsid w:val="00C3239C"/>
    <w:rsid w:val="00C8455C"/>
    <w:rsid w:val="00D31C36"/>
    <w:rsid w:val="00D4466C"/>
    <w:rsid w:val="00E0194D"/>
    <w:rsid w:val="00E34A9B"/>
    <w:rsid w:val="00E564BC"/>
    <w:rsid w:val="00E72BD7"/>
    <w:rsid w:val="00F01CDD"/>
    <w:rsid w:val="00F2244D"/>
    <w:rsid w:val="00F37E0B"/>
    <w:rsid w:val="00FF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bd5de"/>
    </o:shapedefaults>
    <o:shapelayout v:ext="edit">
      <o:idmap v:ext="edit" data="1"/>
    </o:shapelayout>
  </w:shapeDefaults>
  <w:decimalSymbol w:val=","/>
  <w:listSeparator w:val=";"/>
  <w15:docId w15:val="{DA4F4A9D-33C2-4BB2-970D-7D561696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kern w:val="20"/>
    </w:rPr>
  </w:style>
  <w:style w:type="paragraph" w:styleId="Overskrift1">
    <w:name w:val="heading 1"/>
    <w:basedOn w:val="Normal"/>
    <w:next w:val="Normal"/>
    <w:link w:val="Overskrift1Tegn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Overskrift5">
    <w:name w:val="heading 5"/>
    <w:basedOn w:val="Normal"/>
    <w:next w:val="Normal"/>
    <w:link w:val="Overskrift5Tegn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Pr>
      <w:kern w:val="20"/>
    </w:rPr>
  </w:style>
  <w:style w:type="paragraph" w:styleId="Bunntekst">
    <w:name w:val="footer"/>
    <w:basedOn w:val="Normal"/>
    <w:link w:val="BunntekstTegn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Pr>
      <w:kern w:val="20"/>
    </w:rPr>
  </w:style>
  <w:style w:type="table" w:styleId="Tabellrutenett">
    <w:name w:val="Table Grid"/>
    <w:basedOn w:val="Vanligtabel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link w:val="IngenmellomromTegn"/>
    <w:uiPriority w:val="1"/>
    <w:qFormat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</w:rPr>
  </w:style>
  <w:style w:type="character" w:customStyle="1" w:styleId="Overskrift1Tegn">
    <w:name w:val="Overskrift 1 Tegn"/>
    <w:basedOn w:val="Standardskriftforavsnitt"/>
    <w:link w:val="Overskrift1"/>
    <w:uiPriority w:val="1"/>
    <w:rPr>
      <w:kern w:val="20"/>
      <w:sz w:val="36"/>
    </w:rPr>
  </w:style>
  <w:style w:type="character" w:customStyle="1" w:styleId="Overskrift2Tegn">
    <w:name w:val="Overskrift 2 Tegn"/>
    <w:basedOn w:val="Standardskriftforavsnitt"/>
    <w:link w:val="Overskrift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Sitat">
    <w:name w:val="Quote"/>
    <w:basedOn w:val="Normal"/>
    <w:next w:val="Normal"/>
    <w:link w:val="SitatTegn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SitatTegn">
    <w:name w:val="Sitat Tegn"/>
    <w:basedOn w:val="Standardskriftforavsnitt"/>
    <w:link w:val="Sitat"/>
    <w:uiPriority w:val="9"/>
    <w:rPr>
      <w:i/>
      <w:iCs/>
      <w:noProof/>
      <w:color w:val="7E97AD" w:themeColor="accent1"/>
      <w:kern w:val="20"/>
      <w:sz w:val="28"/>
    </w:rPr>
  </w:style>
  <w:style w:type="paragraph" w:styleId="Bibliografi">
    <w:name w:val="Bibliography"/>
    <w:basedOn w:val="Normal"/>
    <w:next w:val="Normal"/>
    <w:uiPriority w:val="37"/>
    <w:semiHidden/>
    <w:unhideWhenUsed/>
  </w:style>
  <w:style w:type="paragraph" w:styleId="Blokktekst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</w:style>
  <w:style w:type="paragraph" w:styleId="Brdtekst2">
    <w:name w:val="Body Text 2"/>
    <w:basedOn w:val="Normal"/>
    <w:link w:val="Brdtekst2Tegn"/>
    <w:uiPriority w:val="99"/>
    <w:semiHidden/>
    <w:unhideWhenUsed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</w:style>
  <w:style w:type="paragraph" w:styleId="Brdtekst3">
    <w:name w:val="Body Text 3"/>
    <w:basedOn w:val="Normal"/>
    <w:link w:val="Brdtekst3Tegn"/>
    <w:uiPriority w:val="99"/>
    <w:semiHidden/>
    <w:unhideWhenUsed/>
    <w:pPr>
      <w:spacing w:after="120"/>
    </w:pPr>
    <w:rPr>
      <w:sz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Pr>
      <w:sz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pPr>
      <w:spacing w:after="20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</w:style>
  <w:style w:type="paragraph" w:styleId="Brdtekstinnrykk">
    <w:name w:val="Body Text Indent"/>
    <w:basedOn w:val="Normal"/>
    <w:link w:val="BrdtekstinnrykkTegn"/>
    <w:uiPriority w:val="99"/>
    <w:semiHidden/>
    <w:unhideWhenUsed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</w:style>
  <w:style w:type="paragraph" w:styleId="Brdtekstinnrykk2">
    <w:name w:val="Body Text Indent 2"/>
    <w:basedOn w:val="Normal"/>
    <w:link w:val="Brdtekstinnrykk2Tegn"/>
    <w:uiPriority w:val="99"/>
    <w:semiHidden/>
    <w:unhideWhenUsed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</w:style>
  <w:style w:type="paragraph" w:styleId="Brdtekstinnrykk3">
    <w:name w:val="Body Text Indent 3"/>
    <w:basedOn w:val="Normal"/>
    <w:link w:val="Brdtekstinnrykk3Tegn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Pr>
      <w:sz w:val="16"/>
    </w:rPr>
  </w:style>
  <w:style w:type="character" w:styleId="Boktittel">
    <w:name w:val="Book Title"/>
    <w:basedOn w:val="Standardskriftforavsnitt"/>
    <w:uiPriority w:val="33"/>
    <w:semiHidden/>
    <w:unhideWhenUsed/>
    <w:rPr>
      <w:b/>
      <w:bCs/>
      <w:smallCap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Hilsen">
    <w:name w:val="Closing"/>
    <w:basedOn w:val="Normal"/>
    <w:link w:val="HilsenTegn"/>
    <w:uiPriority w:val="99"/>
    <w:semiHidden/>
    <w:unhideWhenUsed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</w:style>
  <w:style w:type="table" w:styleId="Fargeriktrutenett">
    <w:name w:val="Colorful Grid"/>
    <w:basedOn w:val="Vanligtabel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Fargerikliste">
    <w:name w:val="Colorful List"/>
    <w:basedOn w:val="Vanligtabel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Fargerikskyggelegging">
    <w:name w:val="Colorful Shading"/>
    <w:basedOn w:val="Vanligtabel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</w:rPr>
  </w:style>
  <w:style w:type="table" w:styleId="Mrkliste">
    <w:name w:val="Dark List"/>
    <w:basedOn w:val="Vanligtabel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Mrklisteuthevingsfarge2">
    <w:name w:val="Dark List Accent 2"/>
    <w:basedOn w:val="Vanligtabel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Mrklisteuthevingsfarge3">
    <w:name w:val="Dark List Accent 3"/>
    <w:basedOn w:val="Vanligtabel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Mrklisteuthevingsfarge4">
    <w:name w:val="Dark List Accent 4"/>
    <w:basedOn w:val="Vanligtabel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Mrklisteuthevingsfarge5">
    <w:name w:val="Dark List Accent 5"/>
    <w:basedOn w:val="Vanligtabel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Mrklisteuthevingsfarge6">
    <w:name w:val="Dark List Accent 6"/>
    <w:basedOn w:val="Vanligtabel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</w:style>
  <w:style w:type="character" w:customStyle="1" w:styleId="DatoTegn">
    <w:name w:val="Dato Tegn"/>
    <w:basedOn w:val="Standardskriftforavsnitt"/>
    <w:link w:val="Dato"/>
    <w:uiPriority w:val="99"/>
    <w:semiHidden/>
  </w:style>
  <w:style w:type="paragraph" w:styleId="Dokumentkart">
    <w:name w:val="Document Map"/>
    <w:basedOn w:val="Normal"/>
    <w:link w:val="DokumentkartTegn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Pr>
      <w:rFonts w:ascii="Tahoma" w:hAnsi="Tahoma" w:cs="Tahoma"/>
      <w:sz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</w:style>
  <w:style w:type="character" w:styleId="Utheving">
    <w:name w:val="Emphasis"/>
    <w:basedOn w:val="Standardskriftforavsnitt"/>
    <w:uiPriority w:val="20"/>
    <w:semiHidden/>
    <w:unhideWhenUsed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pPr>
      <w:spacing w:after="0" w:line="240" w:lineRule="auto"/>
    </w:p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Pr>
      <w:sz w:val="20"/>
    </w:rPr>
  </w:style>
  <w:style w:type="paragraph" w:styleId="Konvoluttadresse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vsenderadresse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969696" w:themeColor="followedHyperlink"/>
      <w:u w:val="single"/>
    </w:rPr>
  </w:style>
  <w:style w:type="character" w:styleId="Fotnotereferanse">
    <w:name w:val="footnote reference"/>
    <w:basedOn w:val="Standardskriftforavsnitt"/>
    <w:uiPriority w:val="99"/>
    <w:semiHidden/>
    <w:unhideWhenUsed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pPr>
      <w:spacing w:after="0" w:line="240" w:lineRule="auto"/>
    </w:pPr>
  </w:style>
  <w:style w:type="character" w:customStyle="1" w:styleId="FotnotetekstTegn">
    <w:name w:val="Fotnotetekst Tegn"/>
    <w:basedOn w:val="Standardskriftforavsnitt"/>
    <w:link w:val="Fotnotetekst"/>
    <w:uiPriority w:val="99"/>
    <w:semiHidden/>
    <w:rPr>
      <w:sz w:val="20"/>
    </w:rPr>
  </w:style>
  <w:style w:type="character" w:customStyle="1" w:styleId="Overskrift3Tegn">
    <w:name w:val="Overskrift 3 Tegn"/>
    <w:basedOn w:val="Standardskriftforavsnitt"/>
    <w:link w:val="Overskrift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Overskrift4Tegn">
    <w:name w:val="Overskrift 4 Tegn"/>
    <w:basedOn w:val="Standardskriftforavsnitt"/>
    <w:link w:val="Overskrift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Overskrift5Tegn">
    <w:name w:val="Overskrift 5 Tegn"/>
    <w:basedOn w:val="Standardskriftforavsnitt"/>
    <w:link w:val="Overskrift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Overskrift6Tegn">
    <w:name w:val="Overskrift 6 Tegn"/>
    <w:basedOn w:val="Standardskriftforavsnitt"/>
    <w:link w:val="Overskrift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Overskrift7Tegn">
    <w:name w:val="Overskrift 7 Tegn"/>
    <w:basedOn w:val="Standardskriftforavsnitt"/>
    <w:link w:val="Overskrift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Overskrift8Tegn">
    <w:name w:val="Overskrift 8 Tegn"/>
    <w:basedOn w:val="Standardskriftforavsnitt"/>
    <w:link w:val="Overskrift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Overskrift9Tegn">
    <w:name w:val="Overskrift 9 Tegn"/>
    <w:basedOn w:val="Standardskriftforavsnitt"/>
    <w:link w:val="Overskrift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-akronym">
    <w:name w:val="HTML Acronym"/>
    <w:basedOn w:val="Standardskriftforavsnitt"/>
    <w:uiPriority w:val="99"/>
    <w:semiHidden/>
    <w:unhideWhenUsed/>
  </w:style>
  <w:style w:type="paragraph" w:styleId="HTML-adresse">
    <w:name w:val="HTML Address"/>
    <w:basedOn w:val="Normal"/>
    <w:link w:val="HTML-adresseTegn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Pr>
      <w:rFonts w:ascii="Consolas" w:hAnsi="Consolas" w:cs="Consolas"/>
      <w:sz w:val="20"/>
    </w:rPr>
  </w:style>
  <w:style w:type="character" w:styleId="HTML-definisjon">
    <w:name w:val="HTML Definition"/>
    <w:basedOn w:val="Standardskriftforavsnitt"/>
    <w:uiPriority w:val="99"/>
    <w:semiHidden/>
    <w:unhideWhenUsed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Pr>
      <w:rFonts w:ascii="Consolas" w:hAnsi="Consolas" w:cs="Consolas"/>
      <w:sz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Pr>
      <w:rFonts w:ascii="Consolas" w:hAnsi="Consolas" w:cs="Consolas"/>
      <w:sz w:val="20"/>
    </w:rPr>
  </w:style>
  <w:style w:type="character" w:styleId="HTML-eksempel">
    <w:name w:val="HTML Sample"/>
    <w:basedOn w:val="Standardskriftforavsnitt"/>
    <w:uiPriority w:val="99"/>
    <w:semiHidden/>
    <w:unhideWhenUsed/>
    <w:rPr>
      <w:rFonts w:ascii="Consolas" w:hAnsi="Consolas" w:cs="Consolas"/>
      <w:sz w:val="24"/>
    </w:rPr>
  </w:style>
  <w:style w:type="character" w:styleId="HTML-skrivemaskin">
    <w:name w:val="HTML Typewriter"/>
    <w:basedOn w:val="Standardskriftforavsnitt"/>
    <w:uiPriority w:val="99"/>
    <w:semiHidden/>
    <w:unhideWhenUsed/>
    <w:rPr>
      <w:rFonts w:ascii="Consolas" w:hAnsi="Consolas" w:cs="Consolas"/>
      <w:sz w:val="20"/>
    </w:rPr>
  </w:style>
  <w:style w:type="character" w:styleId="HTML-variabel">
    <w:name w:val="HTML Variable"/>
    <w:basedOn w:val="Standardskriftforavsnitt"/>
    <w:uiPriority w:val="99"/>
    <w:semiHidden/>
    <w:unhideWhenUsed/>
    <w:rPr>
      <w:i/>
      <w:iCs/>
    </w:rPr>
  </w:style>
  <w:style w:type="character" w:styleId="Hyperkobling">
    <w:name w:val="Hyperlink"/>
    <w:basedOn w:val="Standardskriftforavsnitt"/>
    <w:uiPriority w:val="99"/>
    <w:unhideWhenUsed/>
    <w:rPr>
      <w:color w:val="646464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rPr>
      <w:b/>
      <w:bCs/>
      <w:i/>
      <w:iCs/>
      <w:color w:val="7E97AD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Pr>
      <w:b/>
      <w:bCs/>
      <w:i/>
      <w:iCs/>
      <w:color w:val="7E97AD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Lystrutenett">
    <w:name w:val="Light Grid"/>
    <w:basedOn w:val="Vanligtabel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ysliste">
    <w:name w:val="Light List"/>
    <w:basedOn w:val="Vanligtabel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Lysskyggelegging">
    <w:name w:val="Light Shading"/>
    <w:basedOn w:val="Vanligtabel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</w:style>
  <w:style w:type="paragraph" w:styleId="Liste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Punktliste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Punktliste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Nummerertliste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Nummerertliste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Nummerertliste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Nummerertliste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pPr>
      <w:ind w:left="720"/>
      <w:contextualSpacing/>
    </w:pPr>
  </w:style>
  <w:style w:type="paragraph" w:styleId="Makrotekst">
    <w:name w:val="macro"/>
    <w:link w:val="MakrotekstTeg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Pr>
      <w:rFonts w:ascii="Consolas" w:hAnsi="Consolas" w:cs="Consolas"/>
      <w:sz w:val="20"/>
    </w:rPr>
  </w:style>
  <w:style w:type="table" w:styleId="Middelsrutenett1">
    <w:name w:val="Medium Grid 1"/>
    <w:basedOn w:val="Vanligtabel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Middelsrutenett2">
    <w:name w:val="Medium Grid 2"/>
    <w:basedOn w:val="Vanligtabel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Middelsliste1">
    <w:name w:val="Medium List 1"/>
    <w:basedOn w:val="Vanligtabel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Middelsliste2">
    <w:name w:val="Medium List 2"/>
    <w:basedOn w:val="Vanligtabel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Vanliginnrykk">
    <w:name w:val="Normal Indent"/>
    <w:basedOn w:val="Normal"/>
    <w:uiPriority w:val="99"/>
    <w:semiHidden/>
    <w:unhideWhenUsed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</w:style>
  <w:style w:type="character" w:styleId="Sidetall">
    <w:name w:val="page number"/>
    <w:basedOn w:val="Standardskriftforavsnitt"/>
    <w:uiPriority w:val="99"/>
    <w:semiHidden/>
    <w:unhideWhenUsed/>
  </w:style>
  <w:style w:type="paragraph" w:styleId="Rentekst">
    <w:name w:val="Plain Text"/>
    <w:basedOn w:val="Normal"/>
    <w:link w:val="RentekstTegn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Pr>
      <w:rFonts w:ascii="Consolas" w:hAnsi="Consolas" w:cs="Consolas"/>
      <w:sz w:val="21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</w:style>
  <w:style w:type="paragraph" w:styleId="Underskrift">
    <w:name w:val="Signature"/>
    <w:basedOn w:val="Normal"/>
    <w:link w:val="UnderskriftTegn"/>
    <w:uiPriority w:val="20"/>
    <w:unhideWhenUsed/>
    <w:qFormat/>
    <w:pPr>
      <w:spacing w:before="720" w:after="0" w:line="312" w:lineRule="auto"/>
      <w:contextualSpacing/>
    </w:pPr>
  </w:style>
  <w:style w:type="character" w:customStyle="1" w:styleId="UnderskriftTegn">
    <w:name w:val="Underskrift Tegn"/>
    <w:basedOn w:val="Standardskriftforavsnitt"/>
    <w:link w:val="Underskrift"/>
    <w:uiPriority w:val="20"/>
    <w:rPr>
      <w:kern w:val="20"/>
    </w:rPr>
  </w:style>
  <w:style w:type="character" w:styleId="Sterk">
    <w:name w:val="Strong"/>
    <w:basedOn w:val="Standardskriftforavsnitt"/>
    <w:uiPriority w:val="1"/>
    <w:unhideWhenUsed/>
    <w:qFormat/>
    <w:rPr>
      <w:b/>
      <w:bCs/>
    </w:rPr>
  </w:style>
  <w:style w:type="paragraph" w:styleId="Undertittel">
    <w:name w:val="Subtitle"/>
    <w:basedOn w:val="Normal"/>
    <w:next w:val="Normal"/>
    <w:link w:val="UndertittelTegn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UndertittelTegn">
    <w:name w:val="Undertittel Tegn"/>
    <w:basedOn w:val="Standardskriftforavsnitt"/>
    <w:link w:val="Undertittel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styleId="Svakutheving">
    <w:name w:val="Subtle Emphasis"/>
    <w:basedOn w:val="Standardskriftforavsnitt"/>
    <w:uiPriority w:val="19"/>
    <w:semiHidden/>
    <w:unhideWhenUsed/>
    <w:rPr>
      <w:i/>
      <w:iCs/>
      <w:color w:val="808080" w:themeColor="text1" w:themeTint="7F"/>
    </w:rPr>
  </w:style>
  <w:style w:type="character" w:styleId="Svakreferanse">
    <w:name w:val="Subtle Reference"/>
    <w:basedOn w:val="Standardskriftforavsnitt"/>
    <w:uiPriority w:val="31"/>
    <w:semiHidden/>
    <w:unhideWhenUsed/>
    <w:rPr>
      <w:smallCaps/>
      <w:color w:val="CC8E60" w:themeColor="accent2"/>
      <w:u w:val="single"/>
    </w:rPr>
  </w:style>
  <w:style w:type="table" w:styleId="Tabell-3D-effekt1">
    <w:name w:val="Table 3D effects 1"/>
    <w:basedOn w:val="Vanligtabel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next w:val="Normal"/>
    <w:link w:val="TittelTegn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ittelTegn">
    <w:name w:val="Tittel Tegn"/>
    <w:basedOn w:val="Standardskriftforavsnitt"/>
    <w:link w:val="Tittel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styleId="Kildelisteoverskrift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INNH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outlineLvl w:val="9"/>
    </w:pPr>
  </w:style>
  <w:style w:type="character" w:customStyle="1" w:styleId="IngenmellomromTegn">
    <w:name w:val="Ingen mellomrom Tegn"/>
    <w:basedOn w:val="Standardskriftforavsnitt"/>
    <w:link w:val="Ingenmellomrom"/>
    <w:uiPriority w:val="1"/>
  </w:style>
  <w:style w:type="paragraph" w:customStyle="1" w:styleId="Tabelloverskrift">
    <w:name w:val="Tabelloverskrift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Firmainformasjon">
    <w:name w:val="Firmainformasjon"/>
    <w:basedOn w:val="Normal"/>
    <w:uiPriority w:val="2"/>
    <w:qFormat/>
    <w:pPr>
      <w:spacing w:after="40"/>
    </w:pPr>
  </w:style>
  <w:style w:type="table" w:customStyle="1" w:styleId="konomitabell">
    <w:name w:val="Økonomitabell"/>
    <w:basedOn w:val="Vanligtabell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rsrapport">
    <w:name w:val="Årsrapport"/>
    <w:uiPriority w:val="99"/>
    <w:pPr>
      <w:numPr>
        <w:numId w:val="17"/>
      </w:numPr>
    </w:pPr>
  </w:style>
  <w:style w:type="paragraph" w:customStyle="1" w:styleId="Sammendrag">
    <w:name w:val="Sammendrag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abelltekst">
    <w:name w:val="Tabelltekst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Omvendttabelloverskrift">
    <w:name w:val="Omvendt tabelloverskrift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Skyggelagtoverskrift">
    <w:name w:val="Skyggelagt overskrift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ni\AppData\Roaming\Microsoft\Templates\&#197;rsrapport%20(med%20omslagsbild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40A1900CF24D8A9FA7879A9514F7A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78A5E95-F63F-4406-9241-FA194C7B9013}"/>
      </w:docPartPr>
      <w:docPartBody>
        <w:p w:rsidR="004E3D56" w:rsidRDefault="00A51FEA">
          <w:pPr>
            <w:pStyle w:val="E040A1900CF24D8A9FA7879A9514F7AB"/>
          </w:pPr>
          <w:r w:rsidRPr="00BB552C">
            <w:rPr>
              <w:noProof/>
            </w:rPr>
            <w:t>Årsrapport</w:t>
          </w:r>
        </w:p>
      </w:docPartBody>
    </w:docPart>
    <w:docPart>
      <w:docPartPr>
        <w:name w:val="40C7C5F469EC496292ADEEB6D2E62B2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BB86D3-8862-46AE-B40C-5E0754DC8EDA}"/>
      </w:docPartPr>
      <w:docPartBody>
        <w:p w:rsidR="004E3D56" w:rsidRDefault="00A51FEA">
          <w:pPr>
            <w:pStyle w:val="40C7C5F469EC496292ADEEB6D2E62B21"/>
          </w:pPr>
          <w:r w:rsidRPr="00BB552C">
            <w:rPr>
              <w:noProof/>
            </w:rPr>
            <w:t>[År]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Punktliste"/>
      <w:lvlText w:val="•"/>
      <w:lvlJc w:val="left"/>
      <w:pPr>
        <w:ind w:left="360" w:hanging="360"/>
      </w:pPr>
      <w:rPr>
        <w:rFonts w:ascii="Cambria" w:hAnsi="Cambr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FEA"/>
    <w:rsid w:val="002C62FE"/>
    <w:rsid w:val="003A285E"/>
    <w:rsid w:val="004E3D56"/>
    <w:rsid w:val="008868B8"/>
    <w:rsid w:val="00A51FEA"/>
    <w:rsid w:val="00BE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0497A88682B44C90A71008539F54F125">
    <w:name w:val="0497A88682B44C90A71008539F54F125"/>
  </w:style>
  <w:style w:type="paragraph" w:customStyle="1" w:styleId="195F2D684A7048F392D14257AFE19FDF">
    <w:name w:val="195F2D684A7048F392D14257AFE19FDF"/>
  </w:style>
  <w:style w:type="paragraph" w:customStyle="1" w:styleId="FD3F6738AFF34C928D7C7BB2B955B64B">
    <w:name w:val="FD3F6738AFF34C928D7C7BB2B955B64B"/>
  </w:style>
  <w:style w:type="paragraph" w:customStyle="1" w:styleId="60FE74A758634441AAA4C5860260AABA">
    <w:name w:val="60FE74A758634441AAA4C5860260AABA"/>
  </w:style>
  <w:style w:type="paragraph" w:customStyle="1" w:styleId="DC653D6229E44E75A35EDADB8DC84916">
    <w:name w:val="DC653D6229E44E75A35EDADB8DC84916"/>
  </w:style>
  <w:style w:type="paragraph" w:customStyle="1" w:styleId="0465AFD0DC6B4752A95CC9F9F4276503">
    <w:name w:val="0465AFD0DC6B4752A95CC9F9F4276503"/>
  </w:style>
  <w:style w:type="paragraph" w:customStyle="1" w:styleId="338BCD8765234DFEA5920049685E1229">
    <w:name w:val="338BCD8765234DFEA5920049685E1229"/>
  </w:style>
  <w:style w:type="paragraph" w:styleId="Punktliste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val="en-US" w:eastAsia="ja-JP"/>
    </w:rPr>
  </w:style>
  <w:style w:type="paragraph" w:customStyle="1" w:styleId="2D4DCA87F88148D39F0F770D426A7B72">
    <w:name w:val="2D4DCA87F88148D39F0F770D426A7B72"/>
  </w:style>
  <w:style w:type="paragraph" w:customStyle="1" w:styleId="CA7EBC617FB04D1E81AE8048B92B7442">
    <w:name w:val="CA7EBC617FB04D1E81AE8048B92B7442"/>
  </w:style>
  <w:style w:type="paragraph" w:customStyle="1" w:styleId="05D168549B2D47C5BDE6B50B199DA475">
    <w:name w:val="05D168549B2D47C5BDE6B50B199DA475"/>
  </w:style>
  <w:style w:type="paragraph" w:customStyle="1" w:styleId="A5C8069FE0744AFCAC3939394E72C614">
    <w:name w:val="A5C8069FE0744AFCAC3939394E72C614"/>
  </w:style>
  <w:style w:type="paragraph" w:customStyle="1" w:styleId="CF90004F08FF44C083AD212C975976C8">
    <w:name w:val="CF90004F08FF44C083AD212C975976C8"/>
  </w:style>
  <w:style w:type="paragraph" w:customStyle="1" w:styleId="648A49C7F4BF4B84A5F167BD50F02681">
    <w:name w:val="648A49C7F4BF4B84A5F167BD50F02681"/>
  </w:style>
  <w:style w:type="paragraph" w:customStyle="1" w:styleId="6FA4037A0AA0406F90FD9C6D506346DC">
    <w:name w:val="6FA4037A0AA0406F90FD9C6D506346DC"/>
  </w:style>
  <w:style w:type="paragraph" w:customStyle="1" w:styleId="51AF52EC98DA43208122812B80865594">
    <w:name w:val="51AF52EC98DA43208122812B80865594"/>
  </w:style>
  <w:style w:type="paragraph" w:customStyle="1" w:styleId="2113F0605E76420F943E4E708DEB663F">
    <w:name w:val="2113F0605E76420F943E4E708DEB663F"/>
  </w:style>
  <w:style w:type="paragraph" w:customStyle="1" w:styleId="5C70FF81E70B477C8518458105C9974F">
    <w:name w:val="5C70FF81E70B477C8518458105C9974F"/>
  </w:style>
  <w:style w:type="paragraph" w:customStyle="1" w:styleId="DBF8F345569E470CB35858E35495DC48">
    <w:name w:val="DBF8F345569E470CB35858E35495DC48"/>
  </w:style>
  <w:style w:type="paragraph" w:customStyle="1" w:styleId="27727B68CE554C8580A66CCD35834922">
    <w:name w:val="27727B68CE554C8580A66CCD35834922"/>
  </w:style>
  <w:style w:type="paragraph" w:customStyle="1" w:styleId="CBC4126F3F9141FE80358DF19F6E045A">
    <w:name w:val="CBC4126F3F9141FE80358DF19F6E045A"/>
  </w:style>
  <w:style w:type="paragraph" w:customStyle="1" w:styleId="11531FCA1AB14218BF868BD12BDC6457">
    <w:name w:val="11531FCA1AB14218BF868BD12BDC6457"/>
  </w:style>
  <w:style w:type="paragraph" w:customStyle="1" w:styleId="9715C84BE01244C0A13222F4DCD2C830">
    <w:name w:val="9715C84BE01244C0A13222F4DCD2C830"/>
  </w:style>
  <w:style w:type="paragraph" w:customStyle="1" w:styleId="070E6869BE7A4415B77E00F5FAE3796A">
    <w:name w:val="070E6869BE7A4415B77E00F5FAE3796A"/>
  </w:style>
  <w:style w:type="paragraph" w:customStyle="1" w:styleId="D342C2111F8740969D11F0225A743D8D">
    <w:name w:val="D342C2111F8740969D11F0225A743D8D"/>
  </w:style>
  <w:style w:type="paragraph" w:customStyle="1" w:styleId="E040A1900CF24D8A9FA7879A9514F7AB">
    <w:name w:val="E040A1900CF24D8A9FA7879A9514F7AB"/>
  </w:style>
  <w:style w:type="paragraph" w:customStyle="1" w:styleId="40C7C5F469EC496292ADEEB6D2E62B21">
    <w:name w:val="40C7C5F469EC496292ADEEB6D2E62B21"/>
  </w:style>
  <w:style w:type="paragraph" w:customStyle="1" w:styleId="C04B96DF2B27454E80CFDECE92BB23A3">
    <w:name w:val="C04B96DF2B27454E80CFDECE92BB23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2018-10-01T00:00:00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00EB70-513A-4B0E-B4C9-BAF8AD4FBD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E9AF63A4-CBDD-44BE-881E-7866217DD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Årsrapport (med omslagsbilde)</Template>
  <TotalTime>0</TotalTime>
  <Pages>7</Pages>
  <Words>584</Words>
  <Characters>3097</Characters>
  <Application>Microsoft Office Word</Application>
  <DocSecurity>0</DocSecurity>
  <Lines>25</Lines>
  <Paragraphs>7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Inkluderende læringsmiljø
 i barnehagen</vt:lpstr>
      <vt:lpstr/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Inkluderende læringsmiljø
 i barnehagen</dc:title>
  <dc:creator>Siri</dc:creator>
  <cp:keywords/>
  <cp:lastModifiedBy>Siri Margrethe Krane Strand | Kleiva Barnehage SA</cp:lastModifiedBy>
  <cp:revision>2</cp:revision>
  <cp:lastPrinted>2018-10-04T05:51:00Z</cp:lastPrinted>
  <dcterms:created xsi:type="dcterms:W3CDTF">2018-11-02T14:24:00Z</dcterms:created>
  <dcterms:modified xsi:type="dcterms:W3CDTF">2018-11-02T14:24:00Z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</Properties>
</file>